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E03500" w14:textId="2FE8D8CA" w:rsidR="0045375E" w:rsidRDefault="00000000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附件</w:t>
      </w:r>
      <w:r w:rsidR="00087EE1">
        <w:rPr>
          <w:rFonts w:ascii="仿宋" w:eastAsia="仿宋" w:hAnsi="仿宋" w:hint="eastAsia"/>
          <w:b/>
          <w:bCs/>
          <w:sz w:val="32"/>
          <w:szCs w:val="32"/>
        </w:rPr>
        <w:t>3</w:t>
      </w:r>
    </w:p>
    <w:p w14:paraId="1A5E0530" w14:textId="77777777" w:rsidR="0045375E" w:rsidRDefault="0045375E">
      <w:pPr>
        <w:rPr>
          <w:sz w:val="28"/>
        </w:rPr>
      </w:pPr>
    </w:p>
    <w:p w14:paraId="23F9C128" w14:textId="77777777" w:rsidR="0045375E" w:rsidRDefault="0045375E">
      <w:pPr>
        <w:rPr>
          <w:rFonts w:eastAsia="楷体_GB2312"/>
          <w:sz w:val="28"/>
        </w:rPr>
      </w:pPr>
    </w:p>
    <w:p w14:paraId="3F73D048" w14:textId="77777777" w:rsidR="0045375E" w:rsidRDefault="0045375E">
      <w:pPr>
        <w:rPr>
          <w:rFonts w:eastAsia="楷体_GB2312"/>
          <w:sz w:val="28"/>
        </w:rPr>
      </w:pPr>
    </w:p>
    <w:p w14:paraId="590A2F33" w14:textId="56034A62" w:rsidR="0045375E" w:rsidRDefault="00000000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>
        <w:rPr>
          <w:rFonts w:ascii="华文中宋" w:eastAsia="华文中宋" w:hAnsi="华文中宋" w:hint="eastAsia"/>
          <w:b/>
          <w:bCs/>
          <w:sz w:val="56"/>
          <w:szCs w:val="56"/>
        </w:rPr>
        <w:t>2</w:t>
      </w:r>
      <w:r>
        <w:rPr>
          <w:rFonts w:ascii="华文中宋" w:eastAsia="华文中宋" w:hAnsi="华文中宋"/>
          <w:b/>
          <w:bCs/>
          <w:sz w:val="56"/>
          <w:szCs w:val="56"/>
        </w:rPr>
        <w:t>024</w:t>
      </w:r>
      <w:r>
        <w:rPr>
          <w:rFonts w:ascii="华文中宋" w:eastAsia="华文中宋" w:hAnsi="华文中宋" w:hint="eastAsia"/>
          <w:b/>
          <w:bCs/>
          <w:sz w:val="56"/>
          <w:szCs w:val="56"/>
        </w:rPr>
        <w:t xml:space="preserve">年卓越管理创新成果 </w:t>
      </w:r>
    </w:p>
    <w:p w14:paraId="76C19795" w14:textId="77777777" w:rsidR="0045375E" w:rsidRDefault="00000000">
      <w:pPr>
        <w:jc w:val="center"/>
        <w:rPr>
          <w:rFonts w:ascii="华文中宋" w:eastAsia="华文中宋" w:hAnsi="华文中宋"/>
          <w:b/>
          <w:bCs/>
          <w:sz w:val="56"/>
          <w:szCs w:val="56"/>
        </w:rPr>
      </w:pPr>
      <w:r>
        <w:rPr>
          <w:rFonts w:ascii="华文中宋" w:eastAsia="华文中宋" w:hAnsi="华文中宋" w:hint="eastAsia"/>
          <w:b/>
          <w:bCs/>
          <w:sz w:val="56"/>
          <w:szCs w:val="56"/>
        </w:rPr>
        <w:t>申 报 表</w:t>
      </w:r>
    </w:p>
    <w:p w14:paraId="7BE12A15" w14:textId="77777777" w:rsidR="0045375E" w:rsidRDefault="00000000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 xml:space="preserve"> </w:t>
      </w:r>
    </w:p>
    <w:p w14:paraId="08186AAF" w14:textId="77777777" w:rsidR="0045375E" w:rsidRDefault="0045375E">
      <w:pPr>
        <w:spacing w:afterLines="100" w:after="312"/>
        <w:jc w:val="center"/>
        <w:rPr>
          <w:rFonts w:ascii="华文中宋" w:eastAsia="华文中宋" w:hAnsi="华文中宋"/>
          <w:b/>
          <w:sz w:val="40"/>
          <w:szCs w:val="40"/>
        </w:rPr>
      </w:pPr>
    </w:p>
    <w:tbl>
      <w:tblPr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2626"/>
        <w:gridCol w:w="5896"/>
      </w:tblGrid>
      <w:tr w:rsidR="0045375E" w14:paraId="0BEEFC5C" w14:textId="77777777">
        <w:trPr>
          <w:jc w:val="center"/>
        </w:trPr>
        <w:tc>
          <w:tcPr>
            <w:tcW w:w="2626" w:type="dxa"/>
            <w:vAlign w:val="center"/>
          </w:tcPr>
          <w:p w14:paraId="2BC16336" w14:textId="77777777" w:rsidR="0045375E" w:rsidRDefault="00000000">
            <w:pPr>
              <w:spacing w:line="560" w:lineRule="exact"/>
              <w:ind w:firstLineChars="100" w:firstLine="320"/>
              <w:rPr>
                <w:sz w:val="44"/>
                <w:szCs w:val="44"/>
              </w:rPr>
            </w:pPr>
            <w:r>
              <w:rPr>
                <w:rFonts w:hint="eastAsia"/>
                <w:sz w:val="32"/>
                <w:szCs w:val="32"/>
              </w:rPr>
              <w:t>申报方向：</w:t>
            </w:r>
          </w:p>
        </w:tc>
        <w:tc>
          <w:tcPr>
            <w:tcW w:w="5896" w:type="dxa"/>
          </w:tcPr>
          <w:p w14:paraId="3507EBD4" w14:textId="77777777" w:rsidR="0045375E" w:rsidRDefault="00000000">
            <w:pPr>
              <w:spacing w:line="560" w:lineRule="exact"/>
              <w:rPr>
                <w:rFonts w:ascii="楷体_GB2312" w:eastAsia="楷体_GB2312"/>
                <w:b/>
                <w:bCs/>
                <w:sz w:val="32"/>
                <w:szCs w:val="32"/>
              </w:rPr>
            </w:pPr>
            <w:r>
              <w:rPr>
                <w:rFonts w:ascii="楷体_GB2312" w:eastAsia="楷体_GB2312" w:hAnsi="宋体" w:hint="eastAsia"/>
                <w:b/>
                <w:bCs/>
                <w:sz w:val="32"/>
                <w:szCs w:val="32"/>
              </w:rPr>
              <w:t>□ 卓越</w:t>
            </w:r>
            <w:r>
              <w:rPr>
                <w:rFonts w:ascii="楷体_GB2312" w:eastAsia="楷体_GB2312" w:hint="eastAsia"/>
                <w:b/>
                <w:bCs/>
                <w:sz w:val="32"/>
                <w:szCs w:val="32"/>
              </w:rPr>
              <w:t>管理创新经验（个人）</w:t>
            </w:r>
          </w:p>
        </w:tc>
      </w:tr>
    </w:tbl>
    <w:p w14:paraId="6A540ED1" w14:textId="77777777" w:rsidR="0045375E" w:rsidRDefault="00000000">
      <w:pPr>
        <w:tabs>
          <w:tab w:val="left" w:pos="7020"/>
        </w:tabs>
        <w:spacing w:beforeLines="50" w:before="156" w:line="800" w:lineRule="exact"/>
        <w:ind w:firstLineChars="200" w:firstLine="640"/>
        <w:rPr>
          <w:sz w:val="28"/>
          <w:szCs w:val="28"/>
        </w:rPr>
      </w:pPr>
      <w:r>
        <w:rPr>
          <w:rFonts w:hint="eastAsia"/>
          <w:sz w:val="32"/>
          <w:szCs w:val="32"/>
        </w:rPr>
        <w:t>申报单位：</w:t>
      </w:r>
      <w:r>
        <w:rPr>
          <w:rFonts w:hint="eastAsia"/>
          <w:sz w:val="32"/>
          <w:szCs w:val="32"/>
          <w:u w:val="single"/>
        </w:rPr>
        <w:t xml:space="preserve">                          </w:t>
      </w:r>
      <w:r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</w:rPr>
        <w:t>（盖章）</w:t>
      </w:r>
    </w:p>
    <w:p w14:paraId="35C94703" w14:textId="77777777" w:rsidR="0045375E" w:rsidRDefault="00000000">
      <w:pPr>
        <w:spacing w:line="800" w:lineRule="exact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推荐单位：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     </w:t>
      </w:r>
      <w:r>
        <w:rPr>
          <w:rFonts w:hint="eastAsia"/>
          <w:sz w:val="32"/>
          <w:szCs w:val="32"/>
        </w:rPr>
        <w:t>（盖章）</w:t>
      </w:r>
    </w:p>
    <w:p w14:paraId="05B604D3" w14:textId="77777777" w:rsidR="0045375E" w:rsidRDefault="00000000">
      <w:pPr>
        <w:spacing w:line="800" w:lineRule="exact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申报日期：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                </w:t>
      </w:r>
    </w:p>
    <w:p w14:paraId="32E3D81D" w14:textId="77777777" w:rsidR="0045375E" w:rsidRDefault="0045375E">
      <w:pPr>
        <w:spacing w:line="360" w:lineRule="auto"/>
        <w:rPr>
          <w:rFonts w:ascii="黑体" w:eastAsia="黑体"/>
          <w:b/>
          <w:bCs/>
          <w:spacing w:val="-4"/>
          <w:sz w:val="40"/>
          <w:szCs w:val="40"/>
        </w:rPr>
      </w:pPr>
    </w:p>
    <w:p w14:paraId="69E6929F" w14:textId="77777777" w:rsidR="0045375E" w:rsidRDefault="0045375E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4D93BF8B" w14:textId="77777777" w:rsidR="0045375E" w:rsidRDefault="0045375E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382812E9" w14:textId="77777777" w:rsidR="0045375E" w:rsidRDefault="0045375E">
      <w:pPr>
        <w:spacing w:line="480" w:lineRule="auto"/>
        <w:contextualSpacing/>
        <w:jc w:val="center"/>
        <w:rPr>
          <w:b/>
          <w:bCs/>
          <w:sz w:val="48"/>
          <w:szCs w:val="18"/>
        </w:rPr>
      </w:pPr>
    </w:p>
    <w:p w14:paraId="746A3F32" w14:textId="77777777" w:rsidR="0045375E" w:rsidRDefault="0045375E">
      <w:pPr>
        <w:widowControl/>
        <w:jc w:val="left"/>
        <w:rPr>
          <w:sz w:val="28"/>
        </w:rPr>
        <w:sectPr w:rsidR="0045375E">
          <w:footerReference w:type="default" r:id="rId7"/>
          <w:pgSz w:w="11906" w:h="16838"/>
          <w:pgMar w:top="1985" w:right="1531" w:bottom="2155" w:left="1531" w:header="851" w:footer="1418" w:gutter="0"/>
          <w:cols w:space="720"/>
          <w:docGrid w:type="lines" w:linePitch="312"/>
        </w:sectPr>
      </w:pPr>
    </w:p>
    <w:p w14:paraId="2B07571A" w14:textId="77777777" w:rsidR="0045375E" w:rsidRDefault="00000000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一、组织基本情况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557"/>
        <w:gridCol w:w="143"/>
        <w:gridCol w:w="1695"/>
        <w:gridCol w:w="1275"/>
        <w:gridCol w:w="1478"/>
      </w:tblGrid>
      <w:tr w:rsidR="0045375E" w14:paraId="32937A71" w14:textId="77777777">
        <w:trPr>
          <w:cantSplit/>
          <w:trHeight w:val="695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3A556B0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组织名称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08FB7A67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45375E" w14:paraId="7FF26FD3" w14:textId="77777777">
        <w:trPr>
          <w:cantSplit/>
          <w:trHeight w:val="64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5ECCFD4B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注册地址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791E0195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/>
            <w:vAlign w:val="center"/>
          </w:tcPr>
          <w:p w14:paraId="0F2F9B15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noWrap/>
            <w:vAlign w:val="center"/>
          </w:tcPr>
          <w:p w14:paraId="305D221D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45375E" w14:paraId="7C5926BA" w14:textId="77777777">
        <w:trPr>
          <w:cantSplit/>
          <w:trHeight w:val="603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12B8E1D3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通讯地址</w:t>
            </w:r>
          </w:p>
        </w:tc>
        <w:tc>
          <w:tcPr>
            <w:tcW w:w="43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14:paraId="59BC0BFB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/>
            <w:vAlign w:val="center"/>
          </w:tcPr>
          <w:p w14:paraId="1E247C18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邮政编码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noWrap/>
            <w:vAlign w:val="center"/>
          </w:tcPr>
          <w:p w14:paraId="78B96B5F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45375E" w14:paraId="3CD55CA4" w14:textId="77777777">
        <w:trPr>
          <w:cantSplit/>
          <w:trHeight w:val="978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032F9A4C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组织性质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543EF84D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机关</w:t>
            </w:r>
            <w:r>
              <w:rPr>
                <w:rFonts w:cs="仿宋_GB2312" w:hint="eastAsia"/>
                <w:sz w:val="24"/>
              </w:rPr>
              <w:t xml:space="preserve">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proofErr w:type="gramStart"/>
            <w:r>
              <w:rPr>
                <w:rFonts w:cs="仿宋_GB2312" w:hint="eastAsia"/>
                <w:sz w:val="24"/>
              </w:rPr>
              <w:t>参公单位</w:t>
            </w:r>
            <w:proofErr w:type="gramEnd"/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事业单位</w:t>
            </w:r>
          </w:p>
          <w:p w14:paraId="0EC87FA4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市场主体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社会组织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  <w:u w:val="single"/>
              </w:rPr>
              <w:t xml:space="preserve">　　　　　　　　　　　　</w:t>
            </w:r>
          </w:p>
        </w:tc>
      </w:tr>
      <w:tr w:rsidR="0045375E" w14:paraId="1E84EF28" w14:textId="77777777">
        <w:trPr>
          <w:cantSplit/>
          <w:trHeight w:val="97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04FE3E8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市场主体类型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73E71D6F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在沪央企、国有企业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民营企业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外商企业</w:t>
            </w:r>
          </w:p>
          <w:p w14:paraId="04612995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个体工商户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农民专业合作社</w:t>
            </w:r>
            <w:r>
              <w:rPr>
                <w:rFonts w:cs="仿宋_GB2312" w:hint="eastAsia"/>
                <w:sz w:val="24"/>
              </w:rPr>
              <w:t xml:space="preserve"> </w:t>
            </w:r>
          </w:p>
        </w:tc>
      </w:tr>
      <w:tr w:rsidR="0045375E" w14:paraId="504B50A8" w14:textId="77777777">
        <w:trPr>
          <w:cantSplit/>
          <w:trHeight w:val="850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6CD78395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所属行业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22DFD1DC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农业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制造业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服务业</w:t>
            </w:r>
            <w:r>
              <w:rPr>
                <w:rFonts w:cs="仿宋_GB2312" w:hint="eastAsia"/>
                <w:sz w:val="24"/>
              </w:rPr>
              <w:t xml:space="preserve">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工程建设</w:t>
            </w:r>
          </w:p>
          <w:p w14:paraId="7F829998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医疗与教育机构</w:t>
            </w:r>
            <w:r>
              <w:rPr>
                <w:rFonts w:cs="仿宋_GB2312" w:hint="eastAsia"/>
                <w:sz w:val="24"/>
              </w:rPr>
              <w:t xml:space="preserve">  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其他非营利组织</w:t>
            </w:r>
          </w:p>
        </w:tc>
      </w:tr>
      <w:tr w:rsidR="0045375E" w14:paraId="5C5486A6" w14:textId="77777777">
        <w:trPr>
          <w:cantSplit/>
          <w:trHeight w:val="158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7462215B" w14:textId="3AF5AE52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所属产业</w:t>
            </w:r>
          </w:p>
        </w:tc>
        <w:tc>
          <w:tcPr>
            <w:tcW w:w="7148" w:type="dxa"/>
            <w:gridSpan w:val="5"/>
            <w:tcBorders>
              <w:tl2br w:val="nil"/>
              <w:tr2bl w:val="nil"/>
            </w:tcBorders>
            <w:noWrap/>
            <w:vAlign w:val="center"/>
          </w:tcPr>
          <w:p w14:paraId="73A6A893" w14:textId="77777777" w:rsidR="0045375E" w:rsidRDefault="00000000">
            <w:pPr>
              <w:adjustRightInd w:val="0"/>
              <w:snapToGrid w:val="0"/>
              <w:spacing w:line="440" w:lineRule="exac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先导产业：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集成电路；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生物医药；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人工智能</w:t>
            </w:r>
          </w:p>
          <w:p w14:paraId="5B9E0DCE" w14:textId="77777777" w:rsidR="0045375E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重点产业：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电子信息；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生命健康；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汽车；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高端装备；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先进材料；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时尚消费品；</w:t>
            </w:r>
          </w:p>
          <w:p w14:paraId="59848228" w14:textId="77777777" w:rsidR="0045375E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现代服务业：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金融；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贸易；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交通运输；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航运；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>科技创新服务；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创新数字赋能信息服务；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研发设计；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健康养老服务；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文化旅游；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教育；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标准、计量、检测；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社区服务</w:t>
            </w:r>
          </w:p>
          <w:p w14:paraId="4B822F11" w14:textId="77777777" w:rsidR="0045375E" w:rsidRDefault="00000000">
            <w:pPr>
              <w:adjustRightInd w:val="0"/>
              <w:snapToGrid w:val="0"/>
              <w:spacing w:line="440" w:lineRule="exact"/>
              <w:ind w:left="1200" w:hangingChars="500" w:hanging="120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其他：</w:t>
            </w:r>
            <w:r>
              <w:rPr>
                <w:rFonts w:cs="仿宋_GB2312" w:hint="eastAsia"/>
                <w:sz w:val="24"/>
              </w:rPr>
              <w:t>______________</w:t>
            </w:r>
          </w:p>
        </w:tc>
      </w:tr>
      <w:tr w:rsidR="0045375E" w14:paraId="1DE03E6C" w14:textId="77777777">
        <w:trPr>
          <w:cantSplit/>
          <w:trHeight w:val="907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1BE8897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组织规模</w:t>
            </w:r>
          </w:p>
        </w:tc>
        <w:tc>
          <w:tcPr>
            <w:tcW w:w="2557" w:type="dxa"/>
            <w:tcBorders>
              <w:tl2br w:val="nil"/>
              <w:tr2bl w:val="nil"/>
            </w:tcBorders>
            <w:noWrap/>
            <w:vAlign w:val="center"/>
          </w:tcPr>
          <w:p w14:paraId="758ACD1D" w14:textId="77777777" w:rsidR="0045375E" w:rsidRDefault="00000000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大型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中型</w:t>
            </w:r>
            <w:r>
              <w:rPr>
                <w:rFonts w:cs="仿宋_GB2312" w:hint="eastAsia"/>
                <w:sz w:val="24"/>
              </w:rPr>
              <w:t xml:space="preserve">   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小微型</w:t>
            </w:r>
          </w:p>
        </w:tc>
        <w:tc>
          <w:tcPr>
            <w:tcW w:w="3113" w:type="dxa"/>
            <w:gridSpan w:val="3"/>
            <w:tcBorders>
              <w:tl2br w:val="nil"/>
              <w:tr2bl w:val="nil"/>
            </w:tcBorders>
            <w:vAlign w:val="center"/>
          </w:tcPr>
          <w:p w14:paraId="68EBBD94" w14:textId="77777777" w:rsidR="0045375E" w:rsidRDefault="00000000">
            <w:pPr>
              <w:adjustRightInd w:val="0"/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是否属于“专精特新”中小企业（获得国家或</w:t>
            </w:r>
            <w:proofErr w:type="gramStart"/>
            <w:r>
              <w:rPr>
                <w:rFonts w:cs="仿宋_GB2312" w:hint="eastAsia"/>
                <w:sz w:val="24"/>
              </w:rPr>
              <w:t>地方工</w:t>
            </w:r>
            <w:proofErr w:type="gramEnd"/>
            <w:r>
              <w:rPr>
                <w:rFonts w:cs="仿宋_GB2312" w:hint="eastAsia"/>
                <w:sz w:val="24"/>
              </w:rPr>
              <w:t>信部门认定）</w:t>
            </w:r>
          </w:p>
        </w:tc>
        <w:tc>
          <w:tcPr>
            <w:tcW w:w="1478" w:type="dxa"/>
            <w:tcBorders>
              <w:tl2br w:val="nil"/>
              <w:tr2bl w:val="nil"/>
            </w:tcBorders>
            <w:vAlign w:val="center"/>
          </w:tcPr>
          <w:p w14:paraId="36D4D445" w14:textId="77777777" w:rsidR="0045375E" w:rsidRDefault="00000000">
            <w:pPr>
              <w:adjustRightInd w:val="0"/>
              <w:snapToGrid w:val="0"/>
              <w:jc w:val="lef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是</w:t>
            </w:r>
            <w:r>
              <w:rPr>
                <w:rFonts w:cs="仿宋_GB2312" w:hint="eastAsia"/>
                <w:sz w:val="24"/>
              </w:rPr>
              <w:t xml:space="preserve">  </w:t>
            </w:r>
            <w:r>
              <w:rPr>
                <w:rFonts w:cs="仿宋_GB2312" w:hint="eastAsia"/>
                <w:sz w:val="24"/>
              </w:rPr>
              <w:sym w:font="Wingdings 2" w:char="00A3"/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否</w:t>
            </w:r>
          </w:p>
        </w:tc>
      </w:tr>
      <w:tr w:rsidR="0045375E" w14:paraId="753280E7" w14:textId="77777777">
        <w:trPr>
          <w:cantSplit/>
          <w:trHeight w:val="729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3EC78987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填报人姓名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07F3E726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32F74DE2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部门（职务）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473AFF7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45375E" w14:paraId="240A5DDA" w14:textId="77777777">
        <w:trPr>
          <w:cantSplit/>
          <w:trHeight w:val="682"/>
          <w:jc w:val="center"/>
        </w:trPr>
        <w:tc>
          <w:tcPr>
            <w:tcW w:w="1696" w:type="dxa"/>
            <w:tcBorders>
              <w:tl2br w:val="nil"/>
              <w:tr2bl w:val="nil"/>
            </w:tcBorders>
            <w:noWrap/>
            <w:vAlign w:val="center"/>
          </w:tcPr>
          <w:p w14:paraId="2D880685" w14:textId="77777777" w:rsidR="0045375E" w:rsidRDefault="00000000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联系手机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66EE5AC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95" w:type="dxa"/>
            <w:tcBorders>
              <w:tl2br w:val="nil"/>
              <w:tr2bl w:val="nil"/>
            </w:tcBorders>
            <w:noWrap/>
            <w:vAlign w:val="center"/>
          </w:tcPr>
          <w:p w14:paraId="776DCAA7" w14:textId="77777777" w:rsidR="0045375E" w:rsidRDefault="00000000">
            <w:pPr>
              <w:adjustRightInd w:val="0"/>
              <w:snapToGrid w:val="0"/>
              <w:ind w:firstLineChars="100" w:firstLine="24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电子邮件</w:t>
            </w:r>
          </w:p>
        </w:tc>
        <w:tc>
          <w:tcPr>
            <w:tcW w:w="2753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A045A55" w14:textId="77777777" w:rsidR="0045375E" w:rsidRDefault="0045375E">
            <w:pPr>
              <w:adjustRightInd w:val="0"/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</w:tbl>
    <w:p w14:paraId="3CBF280C" w14:textId="77777777" w:rsidR="0045375E" w:rsidRDefault="0045375E">
      <w:pPr>
        <w:jc w:val="left"/>
      </w:pPr>
    </w:p>
    <w:p w14:paraId="0C702283" w14:textId="77777777" w:rsidR="0045375E" w:rsidRDefault="0045375E">
      <w:pPr>
        <w:jc w:val="left"/>
      </w:pPr>
    </w:p>
    <w:p w14:paraId="44E8C060" w14:textId="77777777" w:rsidR="0045375E" w:rsidRDefault="0045375E">
      <w:pPr>
        <w:jc w:val="left"/>
      </w:pPr>
    </w:p>
    <w:p w14:paraId="3028F2FA" w14:textId="77777777" w:rsidR="0045375E" w:rsidRDefault="0045375E">
      <w:pPr>
        <w:jc w:val="left"/>
      </w:pPr>
    </w:p>
    <w:p w14:paraId="2DFE1AF7" w14:textId="77777777" w:rsidR="0045375E" w:rsidRDefault="0045375E">
      <w:pPr>
        <w:jc w:val="left"/>
      </w:pPr>
    </w:p>
    <w:p w14:paraId="085D4DC6" w14:textId="77777777" w:rsidR="0045375E" w:rsidRDefault="0045375E">
      <w:pPr>
        <w:jc w:val="left"/>
      </w:pPr>
    </w:p>
    <w:p w14:paraId="7E7D68D0" w14:textId="77777777" w:rsidR="0045375E" w:rsidRDefault="0045375E">
      <w:pPr>
        <w:jc w:val="left"/>
      </w:pPr>
    </w:p>
    <w:p w14:paraId="2C2AE322" w14:textId="77777777" w:rsidR="0045375E" w:rsidRDefault="0045375E">
      <w:pPr>
        <w:jc w:val="left"/>
      </w:pPr>
    </w:p>
    <w:p w14:paraId="045854AA" w14:textId="77777777" w:rsidR="0045375E" w:rsidRDefault="00000000">
      <w:r>
        <w:rPr>
          <w:rFonts w:ascii="黑体" w:eastAsia="黑体" w:hint="eastAsia"/>
          <w:sz w:val="32"/>
          <w:szCs w:val="32"/>
        </w:rPr>
        <w:t>二、申报人基本信息</w:t>
      </w:r>
    </w:p>
    <w:tbl>
      <w:tblPr>
        <w:tblW w:w="8789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08"/>
        <w:gridCol w:w="1415"/>
        <w:gridCol w:w="2447"/>
        <w:gridCol w:w="1559"/>
      </w:tblGrid>
      <w:tr w:rsidR="0045375E" w14:paraId="40BC2770" w14:textId="77777777">
        <w:trPr>
          <w:trHeight w:val="637"/>
        </w:trPr>
        <w:tc>
          <w:tcPr>
            <w:tcW w:w="1560" w:type="dxa"/>
            <w:vAlign w:val="center"/>
          </w:tcPr>
          <w:p w14:paraId="4BB4B1E8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08" w:type="dxa"/>
            <w:vAlign w:val="center"/>
          </w:tcPr>
          <w:p w14:paraId="6E19FB4D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75CAB9FF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447" w:type="dxa"/>
            <w:vAlign w:val="center"/>
          </w:tcPr>
          <w:p w14:paraId="7D4E63BE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35576D2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照片（正面免冠2寸彩色近照）</w:t>
            </w:r>
          </w:p>
        </w:tc>
      </w:tr>
      <w:tr w:rsidR="0045375E" w14:paraId="6D0C798C" w14:textId="77777777">
        <w:trPr>
          <w:trHeight w:val="703"/>
        </w:trPr>
        <w:tc>
          <w:tcPr>
            <w:tcW w:w="1560" w:type="dxa"/>
            <w:vAlign w:val="center"/>
          </w:tcPr>
          <w:p w14:paraId="0D41C2AA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808" w:type="dxa"/>
            <w:vAlign w:val="center"/>
          </w:tcPr>
          <w:p w14:paraId="2ED5B878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58129CB9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447" w:type="dxa"/>
            <w:vAlign w:val="center"/>
          </w:tcPr>
          <w:p w14:paraId="5D1349D6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48046E68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375E" w14:paraId="47C4CDDC" w14:textId="77777777">
        <w:trPr>
          <w:trHeight w:val="556"/>
        </w:trPr>
        <w:tc>
          <w:tcPr>
            <w:tcW w:w="1560" w:type="dxa"/>
            <w:vAlign w:val="center"/>
          </w:tcPr>
          <w:p w14:paraId="129FF409" w14:textId="7E2D57D4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职称/技能</w:t>
            </w:r>
          </w:p>
        </w:tc>
        <w:tc>
          <w:tcPr>
            <w:tcW w:w="1808" w:type="dxa"/>
            <w:vAlign w:val="center"/>
          </w:tcPr>
          <w:p w14:paraId="1D61C0A2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4A27C5A4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学历/学位</w:t>
            </w:r>
          </w:p>
        </w:tc>
        <w:tc>
          <w:tcPr>
            <w:tcW w:w="2447" w:type="dxa"/>
            <w:vAlign w:val="center"/>
          </w:tcPr>
          <w:p w14:paraId="72D606A8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17CA5252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375E" w14:paraId="1567CB7B" w14:textId="77777777">
        <w:trPr>
          <w:trHeight w:val="692"/>
        </w:trPr>
        <w:tc>
          <w:tcPr>
            <w:tcW w:w="1560" w:type="dxa"/>
            <w:vAlign w:val="center"/>
          </w:tcPr>
          <w:p w14:paraId="641A41FE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所在部门</w:t>
            </w:r>
          </w:p>
        </w:tc>
        <w:tc>
          <w:tcPr>
            <w:tcW w:w="1808" w:type="dxa"/>
            <w:vAlign w:val="center"/>
          </w:tcPr>
          <w:p w14:paraId="5E629BA4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07F9D1C7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    </w:t>
            </w:r>
            <w:proofErr w:type="gramStart"/>
            <w:r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447" w:type="dxa"/>
            <w:vAlign w:val="center"/>
          </w:tcPr>
          <w:p w14:paraId="15F161B0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14:paraId="683D5EB9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375E" w14:paraId="5F075458" w14:textId="77777777">
        <w:trPr>
          <w:trHeight w:val="568"/>
        </w:trPr>
        <w:tc>
          <w:tcPr>
            <w:tcW w:w="1560" w:type="dxa"/>
            <w:vAlign w:val="center"/>
          </w:tcPr>
          <w:p w14:paraId="49F5F337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1808" w:type="dxa"/>
            <w:vAlign w:val="center"/>
          </w:tcPr>
          <w:p w14:paraId="7B807465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09FE4AB8" w14:textId="77777777" w:rsidR="0045375E" w:rsidRDefault="0000000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现岗位</w:t>
            </w:r>
          </w:p>
          <w:p w14:paraId="7B852A6A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4006" w:type="dxa"/>
            <w:gridSpan w:val="2"/>
            <w:vAlign w:val="center"/>
          </w:tcPr>
          <w:p w14:paraId="3EB91FD7" w14:textId="77777777" w:rsidR="0045375E" w:rsidRDefault="0045375E">
            <w:pPr>
              <w:rPr>
                <w:rFonts w:ascii="宋体" w:hAnsi="宋体"/>
                <w:szCs w:val="21"/>
              </w:rPr>
            </w:pPr>
          </w:p>
        </w:tc>
      </w:tr>
      <w:tr w:rsidR="0045375E" w14:paraId="24D139CB" w14:textId="77777777">
        <w:trPr>
          <w:trHeight w:val="733"/>
        </w:trPr>
        <w:tc>
          <w:tcPr>
            <w:tcW w:w="1560" w:type="dxa"/>
            <w:vAlign w:val="center"/>
          </w:tcPr>
          <w:p w14:paraId="373B9A9F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808" w:type="dxa"/>
            <w:vAlign w:val="center"/>
          </w:tcPr>
          <w:p w14:paraId="04A799C3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vAlign w:val="center"/>
          </w:tcPr>
          <w:p w14:paraId="2CC272B5" w14:textId="77777777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电子邮件</w:t>
            </w:r>
          </w:p>
        </w:tc>
        <w:tc>
          <w:tcPr>
            <w:tcW w:w="4006" w:type="dxa"/>
            <w:gridSpan w:val="2"/>
            <w:vAlign w:val="center"/>
          </w:tcPr>
          <w:p w14:paraId="3AB74B51" w14:textId="77777777" w:rsidR="0045375E" w:rsidRDefault="0045375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5375E" w14:paraId="748E323C" w14:textId="77777777">
        <w:trPr>
          <w:cantSplit/>
          <w:trHeight w:val="3359"/>
        </w:trPr>
        <w:tc>
          <w:tcPr>
            <w:tcW w:w="1560" w:type="dxa"/>
            <w:shd w:val="clear" w:color="auto" w:fill="auto"/>
            <w:vAlign w:val="center"/>
          </w:tcPr>
          <w:p w14:paraId="09A2F2A5" w14:textId="11A303C2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申报人</w:t>
            </w:r>
            <w:r w:rsidR="00A44558">
              <w:rPr>
                <w:rFonts w:ascii="宋体" w:hAnsi="宋体" w:hint="eastAsia"/>
                <w:sz w:val="24"/>
              </w:rPr>
              <w:t>所在岗位及工作</w:t>
            </w:r>
            <w:r>
              <w:rPr>
                <w:rFonts w:ascii="宋体" w:hAnsi="宋体" w:hint="eastAsia"/>
                <w:sz w:val="24"/>
              </w:rPr>
              <w:t>经历</w:t>
            </w:r>
          </w:p>
        </w:tc>
        <w:tc>
          <w:tcPr>
            <w:tcW w:w="7229" w:type="dxa"/>
            <w:gridSpan w:val="4"/>
            <w:shd w:val="clear" w:color="auto" w:fill="auto"/>
          </w:tcPr>
          <w:p w14:paraId="4B436BDF" w14:textId="77777777" w:rsidR="0045375E" w:rsidRDefault="0045375E">
            <w:pPr>
              <w:rPr>
                <w:rFonts w:ascii="宋体" w:hAnsi="宋体"/>
                <w:sz w:val="24"/>
              </w:rPr>
            </w:pPr>
          </w:p>
        </w:tc>
      </w:tr>
      <w:tr w:rsidR="0045375E" w14:paraId="66E62587" w14:textId="77777777">
        <w:trPr>
          <w:cantSplit/>
          <w:trHeight w:val="3985"/>
        </w:trPr>
        <w:tc>
          <w:tcPr>
            <w:tcW w:w="1560" w:type="dxa"/>
            <w:shd w:val="clear" w:color="auto" w:fill="auto"/>
            <w:vAlign w:val="center"/>
          </w:tcPr>
          <w:p w14:paraId="0E2A1B0A" w14:textId="049A85B6" w:rsidR="0045375E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申报人近三年成果/荣誉情况（市级及以上）</w:t>
            </w:r>
          </w:p>
        </w:tc>
        <w:tc>
          <w:tcPr>
            <w:tcW w:w="7229" w:type="dxa"/>
            <w:gridSpan w:val="4"/>
            <w:shd w:val="clear" w:color="auto" w:fill="auto"/>
          </w:tcPr>
          <w:p w14:paraId="005C1033" w14:textId="77777777" w:rsidR="0045375E" w:rsidRDefault="0045375E">
            <w:pPr>
              <w:rPr>
                <w:rFonts w:ascii="宋体" w:hAnsi="宋体"/>
                <w:sz w:val="24"/>
              </w:rPr>
            </w:pPr>
          </w:p>
        </w:tc>
      </w:tr>
    </w:tbl>
    <w:p w14:paraId="774FA215" w14:textId="77777777" w:rsidR="0045375E" w:rsidRDefault="0045375E"/>
    <w:p w14:paraId="51E1D567" w14:textId="77777777" w:rsidR="00A44558" w:rsidRDefault="00A44558" w:rsidP="00A44558"/>
    <w:p w14:paraId="2ACB2D74" w14:textId="77777777" w:rsidR="00A44558" w:rsidRDefault="00A44558" w:rsidP="00A44558"/>
    <w:p w14:paraId="1BFD51E5" w14:textId="77777777" w:rsidR="00A44558" w:rsidRDefault="00A44558" w:rsidP="00A44558"/>
    <w:p w14:paraId="635FD3F6" w14:textId="77777777" w:rsidR="00A44558" w:rsidRDefault="00A44558" w:rsidP="00A44558"/>
    <w:p w14:paraId="52BDC589" w14:textId="509981DA" w:rsidR="00A44558" w:rsidRPr="00A44558" w:rsidRDefault="00A44558" w:rsidP="00A4455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三、成果报告</w:t>
      </w:r>
    </w:p>
    <w:tbl>
      <w:tblPr>
        <w:tblW w:w="86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6662"/>
      </w:tblGrid>
      <w:tr w:rsidR="00A44558" w14:paraId="6F34949D" w14:textId="77777777" w:rsidTr="00512A65">
        <w:trPr>
          <w:trHeight w:val="496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99862" w14:textId="77777777" w:rsidR="00A44558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8"/>
                <w:szCs w:val="28"/>
              </w:rPr>
              <w:t>成果标题</w:t>
            </w:r>
          </w:p>
          <w:p w14:paraId="0337C21E" w14:textId="77777777" w:rsidR="00A44558" w:rsidRPr="002A1D40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（30字以内）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EBC90" w14:textId="77777777" w:rsidR="00A44558" w:rsidRPr="002A1D40" w:rsidRDefault="00A44558" w:rsidP="00512A65">
            <w:pPr>
              <w:spacing w:afterLines="50" w:after="156" w:line="44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A44558" w14:paraId="002D8DF9" w14:textId="77777777" w:rsidTr="00512A65">
        <w:trPr>
          <w:trHeight w:val="2591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633A0" w14:textId="77777777" w:rsidR="00A44558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组织概述</w:t>
            </w:r>
          </w:p>
          <w:p w14:paraId="6D6761B5" w14:textId="77777777" w:rsidR="00A44558" w:rsidRPr="002A1D40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（2000字以内）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C3BC4" w14:textId="5DC427B7" w:rsidR="00A44558" w:rsidRPr="002A1D40" w:rsidRDefault="00A44558" w:rsidP="00512A65">
            <w:pPr>
              <w:spacing w:line="360" w:lineRule="exact"/>
              <w:jc w:val="left"/>
              <w:rPr>
                <w:rFonts w:ascii="宋体" w:hAnsi="宋体"/>
                <w:sz w:val="28"/>
                <w:szCs w:val="28"/>
              </w:rPr>
            </w:pPr>
            <w:r w:rsidRPr="002A1D40">
              <w:rPr>
                <w:rFonts w:ascii="宋体" w:hAnsi="宋体" w:hint="eastAsia"/>
                <w:sz w:val="24"/>
              </w:rPr>
              <w:t>（简要介绍组织的产品或服务内容，组织的文化特色、使命、愿景、价值观，行业地位或影响力）</w:t>
            </w:r>
          </w:p>
        </w:tc>
      </w:tr>
      <w:tr w:rsidR="00A44558" w14:paraId="329CEF4F" w14:textId="77777777" w:rsidTr="00512A65">
        <w:trPr>
          <w:trHeight w:val="706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AC2CAC" w14:textId="77777777" w:rsidR="00A44558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成果内容</w:t>
            </w:r>
          </w:p>
          <w:p w14:paraId="5E3AAA8F" w14:textId="0BA658D1" w:rsidR="00A44558" w:rsidRPr="002A1D40" w:rsidRDefault="00A44558" w:rsidP="00512A65">
            <w:pPr>
              <w:spacing w:afterLines="50" w:after="156" w:line="44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b/>
                <w:bCs/>
                <w:sz w:val="24"/>
              </w:rPr>
              <w:t>（</w:t>
            </w:r>
            <w:r>
              <w:rPr>
                <w:rFonts w:ascii="宋体" w:hAnsi="宋体" w:hint="eastAsia"/>
                <w:b/>
                <w:bCs/>
                <w:sz w:val="24"/>
              </w:rPr>
              <w:t>5000</w:t>
            </w:r>
            <w:r w:rsidRPr="002A1D40">
              <w:rPr>
                <w:rFonts w:ascii="宋体" w:hAnsi="宋体" w:hint="eastAsia"/>
                <w:b/>
                <w:bCs/>
                <w:sz w:val="24"/>
              </w:rPr>
              <w:t>字以内）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E23B8" w14:textId="77777777" w:rsidR="00A44558" w:rsidRPr="002A1D40" w:rsidRDefault="00A44558" w:rsidP="00512A65">
            <w:pPr>
              <w:spacing w:line="3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2A1D40">
              <w:rPr>
                <w:rFonts w:ascii="宋体" w:hAnsi="宋体" w:hint="eastAsia"/>
                <w:sz w:val="24"/>
              </w:rPr>
              <w:t>（结合卓越绩效管理理念、模型和方法，从组织方向、运行、结果三大方面总结和提炼管理模式、实践或经验。包涵成果产生的背景、具体内容、实践情况，体现创新性、独特性及推广应用价值等</w:t>
            </w:r>
            <w:r>
              <w:rPr>
                <w:rFonts w:ascii="宋体" w:hAnsi="宋体" w:hint="eastAsia"/>
                <w:sz w:val="24"/>
              </w:rPr>
              <w:t>，</w:t>
            </w:r>
            <w:r w:rsidRPr="002A1D40">
              <w:rPr>
                <w:rFonts w:ascii="宋体" w:hAnsi="宋体" w:hint="eastAsia"/>
                <w:sz w:val="24"/>
              </w:rPr>
              <w:t>可附页</w:t>
            </w:r>
            <w:r>
              <w:rPr>
                <w:rFonts w:ascii="宋体" w:hAnsi="宋体" w:hint="eastAsia"/>
                <w:sz w:val="24"/>
              </w:rPr>
              <w:t>。</w:t>
            </w:r>
            <w:r w:rsidRPr="002A1D40">
              <w:rPr>
                <w:rFonts w:ascii="宋体" w:hAnsi="宋体" w:hint="eastAsia"/>
                <w:sz w:val="24"/>
              </w:rPr>
              <w:t>）</w:t>
            </w:r>
          </w:p>
        </w:tc>
      </w:tr>
      <w:tr w:rsidR="00A44558" w14:paraId="32FDA849" w14:textId="77777777" w:rsidTr="00512A65">
        <w:trPr>
          <w:trHeight w:val="226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57CA5" w14:textId="77777777" w:rsidR="00A44558" w:rsidRDefault="00A44558" w:rsidP="00512A65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管理成效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A2B5" w14:textId="77777777" w:rsidR="00A44558" w:rsidRPr="002A1D40" w:rsidRDefault="00A44558" w:rsidP="00512A65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32BE1AA8" w14:textId="3E07E99A" w:rsidR="0045375E" w:rsidRDefault="00A44558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四、推荐意见</w:t>
      </w:r>
    </w:p>
    <w:tbl>
      <w:tblPr>
        <w:tblW w:w="87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765"/>
      </w:tblGrid>
      <w:tr w:rsidR="0045375E" w14:paraId="38A8863A" w14:textId="77777777">
        <w:trPr>
          <w:trHeight w:val="2922"/>
          <w:jc w:val="center"/>
        </w:trPr>
        <w:tc>
          <w:tcPr>
            <w:tcW w:w="8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15C19" w14:textId="77777777" w:rsidR="0045375E" w:rsidRDefault="00000000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本单位推荐意见：</w:t>
            </w:r>
          </w:p>
          <w:p w14:paraId="2F070659" w14:textId="77777777" w:rsidR="0045375E" w:rsidRDefault="0045375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3B8B40F3" w14:textId="77777777" w:rsidR="0045375E" w:rsidRDefault="0045375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68478217" w14:textId="77777777" w:rsidR="0045375E" w:rsidRDefault="0045375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1A56A811" w14:textId="77777777" w:rsidR="0045375E" w:rsidRDefault="0045375E">
            <w:pPr>
              <w:spacing w:line="400" w:lineRule="exact"/>
              <w:jc w:val="left"/>
              <w:rPr>
                <w:rFonts w:ascii="宋体" w:hAnsi="宋体"/>
                <w:sz w:val="28"/>
                <w:szCs w:val="28"/>
              </w:rPr>
            </w:pPr>
          </w:p>
          <w:p w14:paraId="097A4362" w14:textId="77777777" w:rsidR="0045375E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3277CAB6" w14:textId="77777777" w:rsidR="0045375E" w:rsidRDefault="00000000">
            <w:pPr>
              <w:spacing w:line="40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45375E" w14:paraId="038761FD" w14:textId="77777777">
        <w:trPr>
          <w:trHeight w:val="2956"/>
          <w:jc w:val="center"/>
        </w:trPr>
        <w:tc>
          <w:tcPr>
            <w:tcW w:w="8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23E4E" w14:textId="77777777" w:rsidR="0045375E" w:rsidRDefault="00000000">
            <w:pPr>
              <w:spacing w:afterLines="50" w:after="156" w:line="44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上级单位推荐意见：</w:t>
            </w:r>
          </w:p>
          <w:p w14:paraId="068D0B02" w14:textId="77777777" w:rsidR="0045375E" w:rsidRDefault="0045375E">
            <w:pPr>
              <w:spacing w:line="400" w:lineRule="exact"/>
              <w:jc w:val="left"/>
              <w:rPr>
                <w:sz w:val="24"/>
              </w:rPr>
            </w:pPr>
          </w:p>
          <w:p w14:paraId="6BEC08F1" w14:textId="77777777" w:rsidR="0045375E" w:rsidRDefault="0045375E">
            <w:pPr>
              <w:spacing w:line="400" w:lineRule="exact"/>
              <w:jc w:val="left"/>
              <w:rPr>
                <w:sz w:val="24"/>
              </w:rPr>
            </w:pPr>
          </w:p>
          <w:p w14:paraId="591FEEC0" w14:textId="77777777" w:rsidR="0045375E" w:rsidRDefault="0045375E">
            <w:pPr>
              <w:spacing w:line="400" w:lineRule="exact"/>
              <w:jc w:val="left"/>
              <w:rPr>
                <w:sz w:val="24"/>
              </w:rPr>
            </w:pPr>
          </w:p>
          <w:p w14:paraId="3917167D" w14:textId="77777777" w:rsidR="0045375E" w:rsidRDefault="0045375E">
            <w:pPr>
              <w:spacing w:line="400" w:lineRule="exact"/>
              <w:jc w:val="left"/>
              <w:rPr>
                <w:sz w:val="24"/>
              </w:rPr>
            </w:pPr>
          </w:p>
          <w:p w14:paraId="45C691FA" w14:textId="77777777" w:rsidR="0045375E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（盖章）：</w:t>
            </w:r>
          </w:p>
          <w:p w14:paraId="6DDAF21E" w14:textId="77777777" w:rsidR="0045375E" w:rsidRDefault="00000000">
            <w:pPr>
              <w:spacing w:afterLines="50" w:after="156" w:line="440" w:lineRule="exact"/>
              <w:ind w:firstLineChars="1700" w:firstLine="476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14:paraId="7BC6C866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1402F8AE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510AD5FF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27C0669D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1B2D59BF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35D8BD85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56EB5595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1D3F0CCC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16DAB585" w14:textId="77777777" w:rsidR="0045375E" w:rsidRDefault="0045375E">
      <w:pPr>
        <w:rPr>
          <w:rFonts w:ascii="黑体" w:eastAsia="黑体"/>
          <w:sz w:val="32"/>
          <w:szCs w:val="32"/>
        </w:rPr>
      </w:pPr>
    </w:p>
    <w:p w14:paraId="5F7266C3" w14:textId="77777777" w:rsidR="0045375E" w:rsidRDefault="0045375E">
      <w:pPr>
        <w:rPr>
          <w:rFonts w:ascii="黑体" w:eastAsia="黑体"/>
          <w:sz w:val="32"/>
          <w:szCs w:val="32"/>
        </w:rPr>
      </w:pPr>
    </w:p>
    <w:sectPr w:rsidR="0045375E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3A4E6" w14:textId="77777777" w:rsidR="00B605CD" w:rsidRDefault="00B605CD">
      <w:r>
        <w:separator/>
      </w:r>
    </w:p>
  </w:endnote>
  <w:endnote w:type="continuationSeparator" w:id="0">
    <w:p w14:paraId="43A5561A" w14:textId="77777777" w:rsidR="00B605CD" w:rsidRDefault="00B60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D4AFA0" w14:textId="77777777" w:rsidR="0045375E" w:rsidRDefault="00000000">
    <w:pPr>
      <w:pStyle w:val="a5"/>
      <w:rPr>
        <w:sz w:val="24"/>
        <w:szCs w:val="24"/>
      </w:rPr>
    </w:pPr>
    <w:r>
      <w:rPr>
        <w:sz w:val="24"/>
        <w:szCs w:val="24"/>
      </w:rPr>
      <w:ptab w:relativeTo="margin" w:alignment="center" w:leader="none"/>
    </w:r>
    <w:r>
      <w:rPr>
        <w:rFonts w:hint="eastAsia"/>
        <w:sz w:val="24"/>
        <w:szCs w:val="24"/>
      </w:rPr>
      <w:t>上海市质量协会编制</w:t>
    </w:r>
    <w:r>
      <w:rPr>
        <w:sz w:val="24"/>
        <w:szCs w:val="24"/>
      </w:rPr>
      <w:ptab w:relativeTo="margin" w:alignment="right" w:leader="none"/>
    </w:r>
  </w:p>
  <w:p w14:paraId="5D625534" w14:textId="77777777" w:rsidR="0045375E" w:rsidRDefault="0045375E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48BAFF" w14:textId="77777777" w:rsidR="0045375E" w:rsidRDefault="00000000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16</w:t>
    </w:r>
    <w:r>
      <w:rPr>
        <w:rStyle w:val="a9"/>
      </w:rPr>
      <w:fldChar w:fldCharType="end"/>
    </w:r>
  </w:p>
  <w:p w14:paraId="1E3AA181" w14:textId="77777777" w:rsidR="0045375E" w:rsidRDefault="0045375E">
    <w:pPr>
      <w:pStyle w:val="a5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44D015" w14:textId="77777777" w:rsidR="0045375E" w:rsidRDefault="00000000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</w:rPr>
      <w:t>1</w:t>
    </w:r>
    <w:r>
      <w:rPr>
        <w:rStyle w:val="a9"/>
      </w:rPr>
      <w:fldChar w:fldCharType="end"/>
    </w:r>
  </w:p>
  <w:p w14:paraId="33EFA559" w14:textId="77777777" w:rsidR="0045375E" w:rsidRDefault="0045375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181950" w14:textId="77777777" w:rsidR="00B605CD" w:rsidRDefault="00B605CD">
      <w:r>
        <w:separator/>
      </w:r>
    </w:p>
  </w:footnote>
  <w:footnote w:type="continuationSeparator" w:id="0">
    <w:p w14:paraId="1C3DBDED" w14:textId="77777777" w:rsidR="00B605CD" w:rsidRDefault="00B605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FjZGY1OTM1YjRlNTQyM2RjMDUxMTJhMmM5OGU0MzMifQ=="/>
  </w:docVars>
  <w:rsids>
    <w:rsidRoot w:val="00CF6ED1"/>
    <w:rsid w:val="0000581F"/>
    <w:rsid w:val="000109A3"/>
    <w:rsid w:val="00013E87"/>
    <w:rsid w:val="00017C24"/>
    <w:rsid w:val="0002229F"/>
    <w:rsid w:val="00035058"/>
    <w:rsid w:val="00035B10"/>
    <w:rsid w:val="000528B3"/>
    <w:rsid w:val="00060BFB"/>
    <w:rsid w:val="00063034"/>
    <w:rsid w:val="00067EA8"/>
    <w:rsid w:val="00074921"/>
    <w:rsid w:val="000807FF"/>
    <w:rsid w:val="00081F31"/>
    <w:rsid w:val="00087EE1"/>
    <w:rsid w:val="000973D5"/>
    <w:rsid w:val="000A11DE"/>
    <w:rsid w:val="000A13E1"/>
    <w:rsid w:val="000A5230"/>
    <w:rsid w:val="000A63BB"/>
    <w:rsid w:val="000A7BE9"/>
    <w:rsid w:val="000B11C2"/>
    <w:rsid w:val="000B468E"/>
    <w:rsid w:val="000C1ABA"/>
    <w:rsid w:val="000C1BFD"/>
    <w:rsid w:val="000C3682"/>
    <w:rsid w:val="000C684C"/>
    <w:rsid w:val="000D062C"/>
    <w:rsid w:val="000D175C"/>
    <w:rsid w:val="000D6031"/>
    <w:rsid w:val="000D6F6A"/>
    <w:rsid w:val="000D746A"/>
    <w:rsid w:val="000E17A5"/>
    <w:rsid w:val="0010232B"/>
    <w:rsid w:val="00127E36"/>
    <w:rsid w:val="00150812"/>
    <w:rsid w:val="00150BF7"/>
    <w:rsid w:val="00161DD4"/>
    <w:rsid w:val="001643FE"/>
    <w:rsid w:val="00165873"/>
    <w:rsid w:val="00171B7F"/>
    <w:rsid w:val="0017561D"/>
    <w:rsid w:val="0017692E"/>
    <w:rsid w:val="00181FBF"/>
    <w:rsid w:val="00184298"/>
    <w:rsid w:val="001932E7"/>
    <w:rsid w:val="001A13B0"/>
    <w:rsid w:val="001A194E"/>
    <w:rsid w:val="001A4AA1"/>
    <w:rsid w:val="001B587C"/>
    <w:rsid w:val="001C0767"/>
    <w:rsid w:val="001D0A58"/>
    <w:rsid w:val="001D5A02"/>
    <w:rsid w:val="001E004C"/>
    <w:rsid w:val="001E5916"/>
    <w:rsid w:val="001E6A98"/>
    <w:rsid w:val="001E6DA5"/>
    <w:rsid w:val="001E716D"/>
    <w:rsid w:val="00200BF6"/>
    <w:rsid w:val="00221421"/>
    <w:rsid w:val="00224C7C"/>
    <w:rsid w:val="002267FC"/>
    <w:rsid w:val="002307DC"/>
    <w:rsid w:val="002418AB"/>
    <w:rsid w:val="00241A7C"/>
    <w:rsid w:val="00255973"/>
    <w:rsid w:val="00257132"/>
    <w:rsid w:val="00271BA7"/>
    <w:rsid w:val="00271D8F"/>
    <w:rsid w:val="00282F9B"/>
    <w:rsid w:val="00290143"/>
    <w:rsid w:val="00290594"/>
    <w:rsid w:val="00295551"/>
    <w:rsid w:val="002B080E"/>
    <w:rsid w:val="002B367F"/>
    <w:rsid w:val="002C2F1F"/>
    <w:rsid w:val="002C3E2B"/>
    <w:rsid w:val="002C595D"/>
    <w:rsid w:val="002D3E09"/>
    <w:rsid w:val="002D7F48"/>
    <w:rsid w:val="00314A40"/>
    <w:rsid w:val="00323FB2"/>
    <w:rsid w:val="00335C4F"/>
    <w:rsid w:val="00336EF3"/>
    <w:rsid w:val="00353113"/>
    <w:rsid w:val="00362C55"/>
    <w:rsid w:val="00362D0D"/>
    <w:rsid w:val="00364184"/>
    <w:rsid w:val="00381F7B"/>
    <w:rsid w:val="003837B4"/>
    <w:rsid w:val="003848CA"/>
    <w:rsid w:val="0039468C"/>
    <w:rsid w:val="003A0F99"/>
    <w:rsid w:val="003B1E4D"/>
    <w:rsid w:val="003C5D14"/>
    <w:rsid w:val="003D3C21"/>
    <w:rsid w:val="003E20E6"/>
    <w:rsid w:val="003F4DFC"/>
    <w:rsid w:val="003F5493"/>
    <w:rsid w:val="003F64A7"/>
    <w:rsid w:val="00404EAB"/>
    <w:rsid w:val="00406049"/>
    <w:rsid w:val="00406F79"/>
    <w:rsid w:val="00413D44"/>
    <w:rsid w:val="00434678"/>
    <w:rsid w:val="00443E7B"/>
    <w:rsid w:val="00444D1F"/>
    <w:rsid w:val="004473D6"/>
    <w:rsid w:val="00451571"/>
    <w:rsid w:val="00452E49"/>
    <w:rsid w:val="0045375E"/>
    <w:rsid w:val="00455F62"/>
    <w:rsid w:val="00461B3B"/>
    <w:rsid w:val="00463DE1"/>
    <w:rsid w:val="0047132D"/>
    <w:rsid w:val="00475374"/>
    <w:rsid w:val="00477021"/>
    <w:rsid w:val="00486BB8"/>
    <w:rsid w:val="00486FEB"/>
    <w:rsid w:val="004914F9"/>
    <w:rsid w:val="004A6B49"/>
    <w:rsid w:val="004B25EF"/>
    <w:rsid w:val="004B3508"/>
    <w:rsid w:val="004C3705"/>
    <w:rsid w:val="004C7543"/>
    <w:rsid w:val="004D2FC9"/>
    <w:rsid w:val="004E1472"/>
    <w:rsid w:val="004E497A"/>
    <w:rsid w:val="004F4EA1"/>
    <w:rsid w:val="004F6530"/>
    <w:rsid w:val="00510A73"/>
    <w:rsid w:val="00511D0A"/>
    <w:rsid w:val="00521B28"/>
    <w:rsid w:val="0056051E"/>
    <w:rsid w:val="00562DC9"/>
    <w:rsid w:val="00574797"/>
    <w:rsid w:val="0058165F"/>
    <w:rsid w:val="00582AD9"/>
    <w:rsid w:val="00585B6A"/>
    <w:rsid w:val="00591385"/>
    <w:rsid w:val="00594564"/>
    <w:rsid w:val="005A2B9A"/>
    <w:rsid w:val="005A743E"/>
    <w:rsid w:val="005B120C"/>
    <w:rsid w:val="005B4A8C"/>
    <w:rsid w:val="005B6B57"/>
    <w:rsid w:val="005C727F"/>
    <w:rsid w:val="005D0B0E"/>
    <w:rsid w:val="005D220F"/>
    <w:rsid w:val="005D4FC9"/>
    <w:rsid w:val="005D7666"/>
    <w:rsid w:val="005E05E2"/>
    <w:rsid w:val="005E43E3"/>
    <w:rsid w:val="005F23A1"/>
    <w:rsid w:val="005F38FD"/>
    <w:rsid w:val="00601AC8"/>
    <w:rsid w:val="00605BF1"/>
    <w:rsid w:val="00610766"/>
    <w:rsid w:val="00613D48"/>
    <w:rsid w:val="00633CFF"/>
    <w:rsid w:val="00637135"/>
    <w:rsid w:val="00640256"/>
    <w:rsid w:val="00654D18"/>
    <w:rsid w:val="0065585E"/>
    <w:rsid w:val="00671923"/>
    <w:rsid w:val="006724AB"/>
    <w:rsid w:val="00677E6C"/>
    <w:rsid w:val="0068025C"/>
    <w:rsid w:val="00690BE1"/>
    <w:rsid w:val="006968F9"/>
    <w:rsid w:val="006B2158"/>
    <w:rsid w:val="006B4D87"/>
    <w:rsid w:val="006B7AFC"/>
    <w:rsid w:val="006D3E20"/>
    <w:rsid w:val="006D5C09"/>
    <w:rsid w:val="006E20E1"/>
    <w:rsid w:val="006F2DA0"/>
    <w:rsid w:val="006F3919"/>
    <w:rsid w:val="006F4354"/>
    <w:rsid w:val="007053F2"/>
    <w:rsid w:val="0070662A"/>
    <w:rsid w:val="0071320A"/>
    <w:rsid w:val="00735EA3"/>
    <w:rsid w:val="0074056A"/>
    <w:rsid w:val="00753B89"/>
    <w:rsid w:val="00754682"/>
    <w:rsid w:val="00756AE2"/>
    <w:rsid w:val="0075776C"/>
    <w:rsid w:val="00762F81"/>
    <w:rsid w:val="00771B3E"/>
    <w:rsid w:val="007837AE"/>
    <w:rsid w:val="007905D7"/>
    <w:rsid w:val="0079327E"/>
    <w:rsid w:val="007A58DD"/>
    <w:rsid w:val="007B0853"/>
    <w:rsid w:val="007B7F4E"/>
    <w:rsid w:val="007D6F6E"/>
    <w:rsid w:val="007D7AB9"/>
    <w:rsid w:val="007E562A"/>
    <w:rsid w:val="007E5906"/>
    <w:rsid w:val="007E67F8"/>
    <w:rsid w:val="007F2237"/>
    <w:rsid w:val="007F7B9A"/>
    <w:rsid w:val="00806099"/>
    <w:rsid w:val="0080747F"/>
    <w:rsid w:val="00815332"/>
    <w:rsid w:val="008246FF"/>
    <w:rsid w:val="00827B6C"/>
    <w:rsid w:val="00834002"/>
    <w:rsid w:val="00845A5B"/>
    <w:rsid w:val="0085039B"/>
    <w:rsid w:val="00850EED"/>
    <w:rsid w:val="00851563"/>
    <w:rsid w:val="00892939"/>
    <w:rsid w:val="008A12F7"/>
    <w:rsid w:val="008A3CD0"/>
    <w:rsid w:val="008C4F38"/>
    <w:rsid w:val="008C533F"/>
    <w:rsid w:val="008D005C"/>
    <w:rsid w:val="008D02F3"/>
    <w:rsid w:val="008D6925"/>
    <w:rsid w:val="008E0AB0"/>
    <w:rsid w:val="00900E54"/>
    <w:rsid w:val="00900F34"/>
    <w:rsid w:val="00913623"/>
    <w:rsid w:val="00913D51"/>
    <w:rsid w:val="0091405E"/>
    <w:rsid w:val="00921F04"/>
    <w:rsid w:val="009254CE"/>
    <w:rsid w:val="00934291"/>
    <w:rsid w:val="00936766"/>
    <w:rsid w:val="00936782"/>
    <w:rsid w:val="00942D73"/>
    <w:rsid w:val="00951C1C"/>
    <w:rsid w:val="009541AC"/>
    <w:rsid w:val="00960105"/>
    <w:rsid w:val="00961FE1"/>
    <w:rsid w:val="00962951"/>
    <w:rsid w:val="00965B23"/>
    <w:rsid w:val="00977DDD"/>
    <w:rsid w:val="0098190F"/>
    <w:rsid w:val="009829A7"/>
    <w:rsid w:val="00992D34"/>
    <w:rsid w:val="009A62EC"/>
    <w:rsid w:val="009B1DDD"/>
    <w:rsid w:val="009E2554"/>
    <w:rsid w:val="009E3B1C"/>
    <w:rsid w:val="009E4959"/>
    <w:rsid w:val="009F14D0"/>
    <w:rsid w:val="009F34CF"/>
    <w:rsid w:val="00A03B8D"/>
    <w:rsid w:val="00A04186"/>
    <w:rsid w:val="00A15E21"/>
    <w:rsid w:val="00A20AC9"/>
    <w:rsid w:val="00A21463"/>
    <w:rsid w:val="00A30DB7"/>
    <w:rsid w:val="00A324A3"/>
    <w:rsid w:val="00A44558"/>
    <w:rsid w:val="00A5308D"/>
    <w:rsid w:val="00A53BFB"/>
    <w:rsid w:val="00A62B6D"/>
    <w:rsid w:val="00A62CB7"/>
    <w:rsid w:val="00A87213"/>
    <w:rsid w:val="00A91C04"/>
    <w:rsid w:val="00A93221"/>
    <w:rsid w:val="00A93B55"/>
    <w:rsid w:val="00A97999"/>
    <w:rsid w:val="00AA39CE"/>
    <w:rsid w:val="00AB1830"/>
    <w:rsid w:val="00AB62F6"/>
    <w:rsid w:val="00AB703B"/>
    <w:rsid w:val="00AD0D01"/>
    <w:rsid w:val="00AD4DF3"/>
    <w:rsid w:val="00AD609E"/>
    <w:rsid w:val="00AF0A57"/>
    <w:rsid w:val="00AF3D93"/>
    <w:rsid w:val="00AF5873"/>
    <w:rsid w:val="00B01432"/>
    <w:rsid w:val="00B04B04"/>
    <w:rsid w:val="00B14AFA"/>
    <w:rsid w:val="00B20290"/>
    <w:rsid w:val="00B235E0"/>
    <w:rsid w:val="00B27382"/>
    <w:rsid w:val="00B27E9F"/>
    <w:rsid w:val="00B31BAE"/>
    <w:rsid w:val="00B3367E"/>
    <w:rsid w:val="00B369D1"/>
    <w:rsid w:val="00B43D82"/>
    <w:rsid w:val="00B47099"/>
    <w:rsid w:val="00B536CB"/>
    <w:rsid w:val="00B565C3"/>
    <w:rsid w:val="00B605CD"/>
    <w:rsid w:val="00B62AD1"/>
    <w:rsid w:val="00B700E7"/>
    <w:rsid w:val="00B803D1"/>
    <w:rsid w:val="00B831E9"/>
    <w:rsid w:val="00B85B90"/>
    <w:rsid w:val="00B9538E"/>
    <w:rsid w:val="00B966E5"/>
    <w:rsid w:val="00BA25D8"/>
    <w:rsid w:val="00BB52B8"/>
    <w:rsid w:val="00BC0F5D"/>
    <w:rsid w:val="00BD329C"/>
    <w:rsid w:val="00BE136A"/>
    <w:rsid w:val="00BE36A9"/>
    <w:rsid w:val="00BE57FA"/>
    <w:rsid w:val="00BE665A"/>
    <w:rsid w:val="00BF35C6"/>
    <w:rsid w:val="00BF4661"/>
    <w:rsid w:val="00C001E2"/>
    <w:rsid w:val="00C0798F"/>
    <w:rsid w:val="00C22615"/>
    <w:rsid w:val="00C2631C"/>
    <w:rsid w:val="00C30AC6"/>
    <w:rsid w:val="00C311EC"/>
    <w:rsid w:val="00C37757"/>
    <w:rsid w:val="00C40F3B"/>
    <w:rsid w:val="00C50457"/>
    <w:rsid w:val="00C545CC"/>
    <w:rsid w:val="00C57999"/>
    <w:rsid w:val="00C610A8"/>
    <w:rsid w:val="00C71BD3"/>
    <w:rsid w:val="00C72D2F"/>
    <w:rsid w:val="00C846F9"/>
    <w:rsid w:val="00C924D6"/>
    <w:rsid w:val="00CA4FB6"/>
    <w:rsid w:val="00CA5872"/>
    <w:rsid w:val="00CB3B7B"/>
    <w:rsid w:val="00CB644C"/>
    <w:rsid w:val="00CC7DBF"/>
    <w:rsid w:val="00CD3668"/>
    <w:rsid w:val="00CF42D9"/>
    <w:rsid w:val="00CF43D6"/>
    <w:rsid w:val="00CF6ED1"/>
    <w:rsid w:val="00D00E51"/>
    <w:rsid w:val="00D03480"/>
    <w:rsid w:val="00D14EF9"/>
    <w:rsid w:val="00D44603"/>
    <w:rsid w:val="00D535DA"/>
    <w:rsid w:val="00D61752"/>
    <w:rsid w:val="00D67255"/>
    <w:rsid w:val="00D73A36"/>
    <w:rsid w:val="00D741A6"/>
    <w:rsid w:val="00D761A0"/>
    <w:rsid w:val="00D76F39"/>
    <w:rsid w:val="00D77EB7"/>
    <w:rsid w:val="00DA1FA2"/>
    <w:rsid w:val="00DA51CC"/>
    <w:rsid w:val="00DB41A9"/>
    <w:rsid w:val="00DB711C"/>
    <w:rsid w:val="00DB733E"/>
    <w:rsid w:val="00DC1E89"/>
    <w:rsid w:val="00DD17F3"/>
    <w:rsid w:val="00DD20F1"/>
    <w:rsid w:val="00DD4434"/>
    <w:rsid w:val="00DD5DEF"/>
    <w:rsid w:val="00DF0CBC"/>
    <w:rsid w:val="00DF3454"/>
    <w:rsid w:val="00E06334"/>
    <w:rsid w:val="00E17593"/>
    <w:rsid w:val="00E22FDA"/>
    <w:rsid w:val="00E339D8"/>
    <w:rsid w:val="00E44D8C"/>
    <w:rsid w:val="00E51B1E"/>
    <w:rsid w:val="00E5308E"/>
    <w:rsid w:val="00EB010B"/>
    <w:rsid w:val="00EB22EC"/>
    <w:rsid w:val="00EB5A09"/>
    <w:rsid w:val="00EB76CD"/>
    <w:rsid w:val="00EC0874"/>
    <w:rsid w:val="00EC1AC3"/>
    <w:rsid w:val="00ED25D0"/>
    <w:rsid w:val="00ED323E"/>
    <w:rsid w:val="00ED7CA0"/>
    <w:rsid w:val="00EE3E3E"/>
    <w:rsid w:val="00EE55D6"/>
    <w:rsid w:val="00EF3ABE"/>
    <w:rsid w:val="00EF6175"/>
    <w:rsid w:val="00F26785"/>
    <w:rsid w:val="00F32F51"/>
    <w:rsid w:val="00F34EC3"/>
    <w:rsid w:val="00F36979"/>
    <w:rsid w:val="00F42D17"/>
    <w:rsid w:val="00F51A76"/>
    <w:rsid w:val="00F541FA"/>
    <w:rsid w:val="00F563FB"/>
    <w:rsid w:val="00F571CB"/>
    <w:rsid w:val="00F700B4"/>
    <w:rsid w:val="00F81262"/>
    <w:rsid w:val="00F85C0C"/>
    <w:rsid w:val="00F903F3"/>
    <w:rsid w:val="00F92A03"/>
    <w:rsid w:val="00F96D92"/>
    <w:rsid w:val="00FB13F9"/>
    <w:rsid w:val="00FC38B4"/>
    <w:rsid w:val="00FC3968"/>
    <w:rsid w:val="00FD1886"/>
    <w:rsid w:val="00FD5174"/>
    <w:rsid w:val="00FE640F"/>
    <w:rsid w:val="2CA169A1"/>
    <w:rsid w:val="36E04CFC"/>
    <w:rsid w:val="59A47F8A"/>
    <w:rsid w:val="5A5D5592"/>
    <w:rsid w:val="6B1A16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B437C7"/>
  <w15:docId w15:val="{F37B7046-1E83-4075-B38A-427AD89A7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b/>
      <w:bCs/>
      <w:sz w:val="32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</w:style>
  <w:style w:type="character" w:styleId="aa">
    <w:name w:val="Hyperlink"/>
    <w:rPr>
      <w:color w:val="333333"/>
      <w:u w:val="none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paragraph" w:styleId="ac">
    <w:name w:val="Revision"/>
    <w:hidden/>
    <w:uiPriority w:val="99"/>
    <w:unhideWhenUsed/>
    <w:rsid w:val="00224C7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1%20&#36136;&#37327;&#31649;&#29702;&#22870;\2021\&#21457;&#25991;\2021&#24180;&#19978;&#28023;&#24066;&#36136;&#37327;&#31649;&#29702;&#22870;&#30003;&#25253;&#34920;&#65288;&#20010;&#20154;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8EBA4-402E-455F-B42E-00BDA5426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2021年上海市质量管理奖申报表（个人）.dot</Template>
  <TotalTime>1</TotalTime>
  <Pages>5</Pages>
  <Words>168</Words>
  <Characters>962</Characters>
  <Application>Microsoft Office Word</Application>
  <DocSecurity>0</DocSecurity>
  <Lines>8</Lines>
  <Paragraphs>2</Paragraphs>
  <ScaleCrop>false</ScaleCrop>
  <Company>Microsoft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各有关单位：</dc:title>
  <dc:creator>W</dc:creator>
  <cp:lastModifiedBy>W</cp:lastModifiedBy>
  <cp:revision>3</cp:revision>
  <cp:lastPrinted>2023-10-31T03:01:00Z</cp:lastPrinted>
  <dcterms:created xsi:type="dcterms:W3CDTF">2024-06-19T03:26:00Z</dcterms:created>
  <dcterms:modified xsi:type="dcterms:W3CDTF">2024-06-19T06:07:00Z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97D4780B012647D68791C8771DE40175_12</vt:lpwstr>
  </property>
</Properties>
</file>