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44048" w14:textId="34624882" w:rsidR="000953E1" w:rsidRDefault="00000000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545318">
        <w:rPr>
          <w:rFonts w:ascii="仿宋" w:eastAsia="仿宋" w:hAnsi="仿宋" w:hint="eastAsia"/>
          <w:b/>
          <w:bCs/>
          <w:sz w:val="32"/>
          <w:szCs w:val="32"/>
        </w:rPr>
        <w:t>2</w:t>
      </w:r>
    </w:p>
    <w:p w14:paraId="3E631573" w14:textId="77777777" w:rsidR="000953E1" w:rsidRDefault="000953E1">
      <w:pPr>
        <w:rPr>
          <w:sz w:val="28"/>
        </w:rPr>
      </w:pPr>
    </w:p>
    <w:p w14:paraId="7A3AAA06" w14:textId="77777777" w:rsidR="000953E1" w:rsidRDefault="000953E1">
      <w:pPr>
        <w:rPr>
          <w:rFonts w:eastAsia="楷体_GB2312"/>
          <w:sz w:val="28"/>
        </w:rPr>
      </w:pPr>
    </w:p>
    <w:p w14:paraId="3799B2CC" w14:textId="77777777" w:rsidR="000953E1" w:rsidRDefault="000953E1">
      <w:pPr>
        <w:rPr>
          <w:rFonts w:eastAsia="楷体_GB2312"/>
          <w:sz w:val="28"/>
        </w:rPr>
      </w:pPr>
    </w:p>
    <w:p w14:paraId="1E6D1773" w14:textId="3B267990" w:rsidR="000953E1" w:rsidRDefault="00000000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>
        <w:rPr>
          <w:rFonts w:ascii="华文中宋" w:eastAsia="华文中宋" w:hAnsi="华文中宋" w:hint="eastAsia"/>
          <w:b/>
          <w:bCs/>
          <w:sz w:val="56"/>
          <w:szCs w:val="56"/>
        </w:rPr>
        <w:t>2</w:t>
      </w:r>
      <w:r>
        <w:rPr>
          <w:rFonts w:ascii="华文中宋" w:eastAsia="华文中宋" w:hAnsi="华文中宋"/>
          <w:b/>
          <w:bCs/>
          <w:sz w:val="56"/>
          <w:szCs w:val="56"/>
        </w:rPr>
        <w:t>024</w:t>
      </w:r>
      <w:r>
        <w:rPr>
          <w:rFonts w:ascii="华文中宋" w:eastAsia="华文中宋" w:hAnsi="华文中宋" w:hint="eastAsia"/>
          <w:b/>
          <w:bCs/>
          <w:sz w:val="56"/>
          <w:szCs w:val="56"/>
        </w:rPr>
        <w:t xml:space="preserve">年卓越管理创新成果 </w:t>
      </w:r>
    </w:p>
    <w:p w14:paraId="5A295A5D" w14:textId="77777777" w:rsidR="000953E1" w:rsidRDefault="00000000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>
        <w:rPr>
          <w:rFonts w:ascii="华文中宋" w:eastAsia="华文中宋" w:hAnsi="华文中宋" w:hint="eastAsia"/>
          <w:b/>
          <w:bCs/>
          <w:sz w:val="56"/>
          <w:szCs w:val="56"/>
        </w:rPr>
        <w:t>申 报 表</w:t>
      </w:r>
    </w:p>
    <w:p w14:paraId="7F7C757A" w14:textId="77777777" w:rsidR="000953E1" w:rsidRDefault="00000000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 xml:space="preserve"> </w:t>
      </w:r>
    </w:p>
    <w:p w14:paraId="64B3C566" w14:textId="77777777" w:rsidR="000953E1" w:rsidRDefault="000953E1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5896"/>
      </w:tblGrid>
      <w:tr w:rsidR="000953E1" w14:paraId="6F2DA010" w14:textId="77777777">
        <w:trPr>
          <w:jc w:val="center"/>
        </w:trPr>
        <w:tc>
          <w:tcPr>
            <w:tcW w:w="2626" w:type="dxa"/>
            <w:vMerge w:val="restart"/>
            <w:vAlign w:val="center"/>
          </w:tcPr>
          <w:p w14:paraId="5FA8D276" w14:textId="77777777" w:rsidR="000953E1" w:rsidRDefault="00000000">
            <w:pPr>
              <w:spacing w:line="560" w:lineRule="exact"/>
              <w:ind w:firstLineChars="100" w:firstLine="320"/>
              <w:rPr>
                <w:sz w:val="44"/>
                <w:szCs w:val="44"/>
              </w:rPr>
            </w:pPr>
            <w:r>
              <w:rPr>
                <w:rFonts w:hint="eastAsia"/>
                <w:sz w:val="32"/>
                <w:szCs w:val="32"/>
              </w:rPr>
              <w:t>申报方向：</w:t>
            </w:r>
          </w:p>
        </w:tc>
        <w:tc>
          <w:tcPr>
            <w:tcW w:w="5896" w:type="dxa"/>
          </w:tcPr>
          <w:p w14:paraId="6A9EF519" w14:textId="40B0F3B3" w:rsidR="000953E1" w:rsidRDefault="00DA4342">
            <w:pPr>
              <w:pStyle w:val="ab"/>
              <w:numPr>
                <w:ilvl w:val="0"/>
                <w:numId w:val="1"/>
              </w:numPr>
              <w:spacing w:line="560" w:lineRule="exact"/>
              <w:ind w:firstLineChars="0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 xml:space="preserve"> 卓越质量管理模式（组织）</w:t>
            </w:r>
          </w:p>
        </w:tc>
      </w:tr>
      <w:tr w:rsidR="000953E1" w14:paraId="1E474DD7" w14:textId="77777777">
        <w:trPr>
          <w:jc w:val="center"/>
        </w:trPr>
        <w:tc>
          <w:tcPr>
            <w:tcW w:w="2626" w:type="dxa"/>
            <w:vMerge/>
          </w:tcPr>
          <w:p w14:paraId="446279CD" w14:textId="77777777" w:rsidR="000953E1" w:rsidRDefault="000953E1">
            <w:pPr>
              <w:spacing w:line="560" w:lineRule="exact"/>
              <w:rPr>
                <w:sz w:val="44"/>
                <w:szCs w:val="44"/>
              </w:rPr>
            </w:pPr>
          </w:p>
        </w:tc>
        <w:tc>
          <w:tcPr>
            <w:tcW w:w="5896" w:type="dxa"/>
          </w:tcPr>
          <w:p w14:paraId="10E78E35" w14:textId="77777777" w:rsidR="000953E1" w:rsidRDefault="00000000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 卓越</w:t>
            </w: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管理创新实践（单项）</w:t>
            </w:r>
          </w:p>
        </w:tc>
      </w:tr>
    </w:tbl>
    <w:p w14:paraId="3081E8A1" w14:textId="77777777" w:rsidR="000953E1" w:rsidRDefault="00000000">
      <w:pPr>
        <w:tabs>
          <w:tab w:val="left" w:pos="7020"/>
        </w:tabs>
        <w:spacing w:beforeLines="50" w:before="156" w:line="800" w:lineRule="exact"/>
        <w:ind w:firstLineChars="200" w:firstLine="640"/>
        <w:rPr>
          <w:sz w:val="28"/>
          <w:szCs w:val="28"/>
        </w:rPr>
      </w:pPr>
      <w:bookmarkStart w:id="0" w:name="_Hlk70154579"/>
      <w:r>
        <w:rPr>
          <w:rFonts w:hint="eastAsia"/>
          <w:sz w:val="32"/>
          <w:szCs w:val="32"/>
        </w:rPr>
        <w:t>申报单位：</w:t>
      </w:r>
      <w:r>
        <w:rPr>
          <w:rFonts w:hint="eastAsia"/>
          <w:sz w:val="32"/>
          <w:szCs w:val="32"/>
          <w:u w:val="single"/>
        </w:rPr>
        <w:t xml:space="preserve">                          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（盖章）</w:t>
      </w:r>
    </w:p>
    <w:p w14:paraId="02C632D2" w14:textId="77777777" w:rsidR="000953E1" w:rsidRDefault="00000000">
      <w:pPr>
        <w:spacing w:line="800" w:lineRule="exact"/>
        <w:ind w:firstLineChars="200" w:firstLine="640"/>
        <w:rPr>
          <w:sz w:val="32"/>
          <w:szCs w:val="32"/>
          <w:u w:val="single"/>
        </w:rPr>
      </w:pPr>
      <w:bookmarkStart w:id="1" w:name="_Hlk70154602"/>
      <w:r>
        <w:rPr>
          <w:rFonts w:hint="eastAsia"/>
          <w:sz w:val="32"/>
          <w:szCs w:val="32"/>
        </w:rPr>
        <w:t>推荐单位：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     </w:t>
      </w:r>
      <w:r>
        <w:rPr>
          <w:rFonts w:hint="eastAsia"/>
          <w:sz w:val="32"/>
          <w:szCs w:val="32"/>
        </w:rPr>
        <w:t>（盖章）</w:t>
      </w:r>
    </w:p>
    <w:p w14:paraId="08985CF6" w14:textId="77777777" w:rsidR="000953E1" w:rsidRDefault="00000000">
      <w:pPr>
        <w:spacing w:line="800" w:lineRule="exact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申报日期：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     </w:t>
      </w:r>
    </w:p>
    <w:bookmarkEnd w:id="0"/>
    <w:bookmarkEnd w:id="1"/>
    <w:p w14:paraId="58330576" w14:textId="77777777" w:rsidR="000953E1" w:rsidRDefault="000953E1">
      <w:pPr>
        <w:spacing w:line="360" w:lineRule="auto"/>
        <w:rPr>
          <w:rFonts w:ascii="黑体" w:eastAsia="黑体"/>
          <w:b/>
          <w:bCs/>
          <w:spacing w:val="-4"/>
          <w:sz w:val="40"/>
          <w:szCs w:val="40"/>
        </w:rPr>
      </w:pPr>
    </w:p>
    <w:p w14:paraId="38656443" w14:textId="77777777" w:rsidR="000953E1" w:rsidRDefault="000953E1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24C4382E" w14:textId="77777777" w:rsidR="000953E1" w:rsidRDefault="000953E1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16AC0E63" w14:textId="77777777" w:rsidR="000953E1" w:rsidRDefault="000953E1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61B09EFD" w14:textId="77777777" w:rsidR="000953E1" w:rsidRDefault="000953E1">
      <w:pPr>
        <w:widowControl/>
        <w:jc w:val="left"/>
        <w:rPr>
          <w:sz w:val="28"/>
        </w:rPr>
        <w:sectPr w:rsidR="000953E1">
          <w:footerReference w:type="default" r:id="rId8"/>
          <w:pgSz w:w="11906" w:h="16838"/>
          <w:pgMar w:top="1985" w:right="1531" w:bottom="2155" w:left="1531" w:header="850" w:footer="1644" w:gutter="0"/>
          <w:cols w:space="720"/>
          <w:docGrid w:type="lines" w:linePitch="312"/>
        </w:sectPr>
      </w:pPr>
    </w:p>
    <w:p w14:paraId="4FD0447F" w14:textId="77777777" w:rsidR="000953E1" w:rsidRDefault="0000000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一、组织基本情况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557"/>
        <w:gridCol w:w="143"/>
        <w:gridCol w:w="1695"/>
        <w:gridCol w:w="1275"/>
        <w:gridCol w:w="1478"/>
      </w:tblGrid>
      <w:tr w:rsidR="000953E1" w14:paraId="0887E4BE" w14:textId="77777777">
        <w:trPr>
          <w:cantSplit/>
          <w:trHeight w:val="69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03E0AE42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组织名称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D89BF97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0953E1" w14:paraId="007B7C14" w14:textId="77777777">
        <w:trPr>
          <w:cantSplit/>
          <w:trHeight w:val="64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05EFB2D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注册地址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36D6E95B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/>
            <w:vAlign w:val="center"/>
          </w:tcPr>
          <w:p w14:paraId="6DC31322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noWrap/>
            <w:vAlign w:val="center"/>
          </w:tcPr>
          <w:p w14:paraId="6FC1FFB3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0953E1" w14:paraId="0698E601" w14:textId="77777777">
        <w:trPr>
          <w:cantSplit/>
          <w:trHeight w:val="603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1C53BD18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通讯地址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538A138A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/>
            <w:vAlign w:val="center"/>
          </w:tcPr>
          <w:p w14:paraId="731C87F5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noWrap/>
            <w:vAlign w:val="center"/>
          </w:tcPr>
          <w:p w14:paraId="2898BD0A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0953E1" w14:paraId="201E5244" w14:textId="77777777">
        <w:trPr>
          <w:cantSplit/>
          <w:trHeight w:val="978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2BC5EC6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组织性质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7F8CA46C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机关</w:t>
            </w:r>
            <w:r>
              <w:rPr>
                <w:rFonts w:cs="仿宋_GB2312" w:hint="eastAsia"/>
                <w:sz w:val="24"/>
              </w:rPr>
              <w:t xml:space="preserve">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proofErr w:type="gramStart"/>
            <w:r>
              <w:rPr>
                <w:rFonts w:cs="仿宋_GB2312" w:hint="eastAsia"/>
                <w:sz w:val="24"/>
              </w:rPr>
              <w:t>参公单位</w:t>
            </w:r>
            <w:proofErr w:type="gramEnd"/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事业单位</w:t>
            </w:r>
          </w:p>
          <w:p w14:paraId="518CC2E9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市场主体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社会组织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  <w:u w:val="single"/>
              </w:rPr>
              <w:t xml:space="preserve">　　　　　　　　　　　　</w:t>
            </w:r>
          </w:p>
        </w:tc>
      </w:tr>
      <w:tr w:rsidR="000953E1" w14:paraId="07874F5A" w14:textId="77777777">
        <w:trPr>
          <w:cantSplit/>
          <w:trHeight w:val="97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646CA94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市场主体类型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4D65B5F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在沪央企、国有企业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民营企业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外商企业</w:t>
            </w:r>
          </w:p>
          <w:p w14:paraId="4E7C098D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个体工商户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农民专业合作社</w:t>
            </w:r>
            <w:r>
              <w:rPr>
                <w:rFonts w:cs="仿宋_GB2312" w:hint="eastAsia"/>
                <w:sz w:val="24"/>
              </w:rPr>
              <w:t xml:space="preserve"> </w:t>
            </w:r>
          </w:p>
        </w:tc>
      </w:tr>
      <w:tr w:rsidR="000953E1" w14:paraId="02B48AE9" w14:textId="77777777">
        <w:trPr>
          <w:cantSplit/>
          <w:trHeight w:val="850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CFBDD19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所属行业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155E0B22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制造业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服务业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工程建设</w:t>
            </w:r>
          </w:p>
          <w:p w14:paraId="53DDE55A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医疗与教育机构</w:t>
            </w:r>
            <w:r>
              <w:rPr>
                <w:rFonts w:cs="仿宋_GB2312" w:hint="eastAsia"/>
                <w:sz w:val="24"/>
              </w:rPr>
              <w:t xml:space="preserve">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其他非营利组织</w:t>
            </w:r>
          </w:p>
        </w:tc>
      </w:tr>
      <w:tr w:rsidR="000953E1" w14:paraId="4AEA89D3" w14:textId="77777777">
        <w:trPr>
          <w:cantSplit/>
          <w:trHeight w:val="158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341BE9F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所属产业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6C3AB985" w14:textId="77777777" w:rsidR="000953E1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先导产业：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集成电路；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生物医药；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人工智能</w:t>
            </w:r>
          </w:p>
          <w:p w14:paraId="23EC1968" w14:textId="77777777" w:rsidR="000953E1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重点产业：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电子信息；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生命健康；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汽车；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高端装备；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先进材料；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时尚消费品；</w:t>
            </w:r>
          </w:p>
          <w:p w14:paraId="33976873" w14:textId="77777777" w:rsidR="000953E1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现代服务业：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金融；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贸易；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交通运输；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航运；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科技创新服务；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创新数字赋能信息服务；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研发设计；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健康养老服务；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文化旅游；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教育；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标准、计量、检测；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社区服务</w:t>
            </w:r>
          </w:p>
          <w:p w14:paraId="528ECA0F" w14:textId="77777777" w:rsidR="000953E1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</w:rPr>
              <w:t>______________</w:t>
            </w:r>
          </w:p>
        </w:tc>
      </w:tr>
      <w:tr w:rsidR="000953E1" w14:paraId="5EC5245C" w14:textId="77777777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22B63E78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组织规模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noWrap/>
            <w:vAlign w:val="center"/>
          </w:tcPr>
          <w:p w14:paraId="44873AC4" w14:textId="77777777" w:rsidR="000953E1" w:rsidRDefault="00000000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大型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中型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小微型</w:t>
            </w:r>
          </w:p>
        </w:tc>
        <w:tc>
          <w:tcPr>
            <w:tcW w:w="3113" w:type="dxa"/>
            <w:gridSpan w:val="3"/>
            <w:tcBorders>
              <w:tl2br w:val="nil"/>
              <w:tr2bl w:val="nil"/>
            </w:tcBorders>
            <w:vAlign w:val="center"/>
          </w:tcPr>
          <w:p w14:paraId="12E63B63" w14:textId="77777777" w:rsidR="000953E1" w:rsidRDefault="00000000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是否属于“专精特新”中小企业（获得国家或</w:t>
            </w:r>
            <w:proofErr w:type="gramStart"/>
            <w:r>
              <w:rPr>
                <w:rFonts w:cs="仿宋_GB2312" w:hint="eastAsia"/>
                <w:sz w:val="24"/>
              </w:rPr>
              <w:t>地方工</w:t>
            </w:r>
            <w:proofErr w:type="gramEnd"/>
            <w:r>
              <w:rPr>
                <w:rFonts w:cs="仿宋_GB2312" w:hint="eastAsia"/>
                <w:sz w:val="24"/>
              </w:rPr>
              <w:t>信部门认定）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vAlign w:val="center"/>
          </w:tcPr>
          <w:p w14:paraId="2580F1B3" w14:textId="77777777" w:rsidR="000953E1" w:rsidRDefault="00000000">
            <w:pPr>
              <w:adjustRightInd w:val="0"/>
              <w:snapToGrid w:val="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是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否</w:t>
            </w:r>
          </w:p>
        </w:tc>
      </w:tr>
      <w:tr w:rsidR="000953E1" w14:paraId="78B08D60" w14:textId="77777777">
        <w:trPr>
          <w:cantSplit/>
          <w:trHeight w:val="729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4C10D070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填报人姓名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3C192B8F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2CA8E2BE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部门（职务）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60F6C09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0953E1" w14:paraId="134D988A" w14:textId="77777777">
        <w:trPr>
          <w:cantSplit/>
          <w:trHeight w:val="682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282CA299" w14:textId="77777777" w:rsidR="000953E1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联系手机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36691D6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20F598CF" w14:textId="77777777" w:rsidR="000953E1" w:rsidRDefault="00000000">
            <w:pPr>
              <w:adjustRightInd w:val="0"/>
              <w:snapToGrid w:val="0"/>
              <w:ind w:firstLineChars="100" w:firstLine="24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电子邮件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08F3FD6B" w14:textId="77777777" w:rsidR="000953E1" w:rsidRDefault="000953E1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22E18F1F" w14:textId="77777777" w:rsidR="000953E1" w:rsidRDefault="000953E1">
      <w:pPr>
        <w:jc w:val="left"/>
      </w:pPr>
    </w:p>
    <w:p w14:paraId="423C5973" w14:textId="77777777" w:rsidR="000953E1" w:rsidRDefault="000953E1">
      <w:pPr>
        <w:sectPr w:rsidR="000953E1">
          <w:footerReference w:type="default" r:id="rId9"/>
          <w:pgSz w:w="11906" w:h="16838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</w:p>
    <w:p w14:paraId="20406BAB" w14:textId="77777777" w:rsidR="000953E1" w:rsidRDefault="0000000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二、开展质量改进与创新活动情况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819"/>
        <w:gridCol w:w="2693"/>
      </w:tblGrid>
      <w:tr w:rsidR="000953E1" w14:paraId="2F5CB2DB" w14:textId="77777777">
        <w:trPr>
          <w:cantSplit/>
          <w:trHeight w:val="637"/>
        </w:trPr>
        <w:tc>
          <w:tcPr>
            <w:tcW w:w="1277" w:type="dxa"/>
            <w:vAlign w:val="center"/>
          </w:tcPr>
          <w:p w14:paraId="626F3F42" w14:textId="77777777" w:rsidR="000953E1" w:rsidRDefault="0000000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序号</w:t>
            </w:r>
          </w:p>
        </w:tc>
        <w:tc>
          <w:tcPr>
            <w:tcW w:w="4819" w:type="dxa"/>
            <w:vAlign w:val="center"/>
          </w:tcPr>
          <w:p w14:paraId="60DAB365" w14:textId="77777777" w:rsidR="000953E1" w:rsidRDefault="0000000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质量改进创新活动名称</w:t>
            </w:r>
          </w:p>
        </w:tc>
        <w:tc>
          <w:tcPr>
            <w:tcW w:w="2693" w:type="dxa"/>
            <w:vAlign w:val="center"/>
          </w:tcPr>
          <w:p w14:paraId="41212386" w14:textId="77777777" w:rsidR="000953E1" w:rsidRDefault="0000000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评价结果</w:t>
            </w:r>
          </w:p>
        </w:tc>
      </w:tr>
      <w:tr w:rsidR="000953E1" w14:paraId="1885B2F7" w14:textId="77777777">
        <w:trPr>
          <w:cantSplit/>
          <w:trHeight w:val="581"/>
        </w:trPr>
        <w:tc>
          <w:tcPr>
            <w:tcW w:w="1277" w:type="dxa"/>
            <w:vAlign w:val="center"/>
          </w:tcPr>
          <w:p w14:paraId="124659F9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2FF653D7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17FB234B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79CBDD14" w14:textId="77777777">
        <w:trPr>
          <w:cantSplit/>
          <w:trHeight w:val="589"/>
        </w:trPr>
        <w:tc>
          <w:tcPr>
            <w:tcW w:w="1277" w:type="dxa"/>
            <w:vAlign w:val="center"/>
          </w:tcPr>
          <w:p w14:paraId="5C2F627B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20E1DDBB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140408A2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1C5CFD73" w14:textId="77777777">
        <w:trPr>
          <w:cantSplit/>
          <w:trHeight w:val="591"/>
        </w:trPr>
        <w:tc>
          <w:tcPr>
            <w:tcW w:w="1277" w:type="dxa"/>
            <w:vAlign w:val="center"/>
          </w:tcPr>
          <w:p w14:paraId="1CED4B3E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566C507B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1458590D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40082568" w14:textId="77777777">
        <w:trPr>
          <w:cantSplit/>
          <w:trHeight w:val="584"/>
        </w:trPr>
        <w:tc>
          <w:tcPr>
            <w:tcW w:w="1277" w:type="dxa"/>
            <w:vAlign w:val="center"/>
          </w:tcPr>
          <w:p w14:paraId="3673E152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1697D7A4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5A3861AE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1515B570" w14:textId="77777777">
        <w:trPr>
          <w:cantSplit/>
          <w:trHeight w:val="675"/>
        </w:trPr>
        <w:tc>
          <w:tcPr>
            <w:tcW w:w="1277" w:type="dxa"/>
            <w:vAlign w:val="center"/>
          </w:tcPr>
          <w:p w14:paraId="138FCE6A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0EEE84DD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6F6BC948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64F9D769" w14:textId="77777777">
        <w:trPr>
          <w:cantSplit/>
          <w:trHeight w:val="675"/>
        </w:trPr>
        <w:tc>
          <w:tcPr>
            <w:tcW w:w="1277" w:type="dxa"/>
            <w:vAlign w:val="center"/>
          </w:tcPr>
          <w:p w14:paraId="7CDE3AE9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748709CE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7B902C21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3A220BBB" w14:textId="77777777">
        <w:trPr>
          <w:cantSplit/>
          <w:trHeight w:val="675"/>
        </w:trPr>
        <w:tc>
          <w:tcPr>
            <w:tcW w:w="1277" w:type="dxa"/>
            <w:vAlign w:val="center"/>
          </w:tcPr>
          <w:p w14:paraId="5FC9C6DC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5ADEDF74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332F56CF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6AFAB39F" w14:textId="77777777">
        <w:trPr>
          <w:cantSplit/>
          <w:trHeight w:val="675"/>
        </w:trPr>
        <w:tc>
          <w:tcPr>
            <w:tcW w:w="1277" w:type="dxa"/>
            <w:vAlign w:val="center"/>
          </w:tcPr>
          <w:p w14:paraId="4728D82E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04FA2EFC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CE93DF6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0953E1" w14:paraId="06EC864F" w14:textId="77777777">
        <w:trPr>
          <w:cantSplit/>
          <w:trHeight w:val="675"/>
        </w:trPr>
        <w:tc>
          <w:tcPr>
            <w:tcW w:w="1277" w:type="dxa"/>
            <w:vAlign w:val="center"/>
          </w:tcPr>
          <w:p w14:paraId="2EC9CFE0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4819" w:type="dxa"/>
            <w:vAlign w:val="center"/>
          </w:tcPr>
          <w:p w14:paraId="0F389A9F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9907BDD" w14:textId="77777777" w:rsidR="000953E1" w:rsidRDefault="000953E1">
            <w:pPr>
              <w:spacing w:line="44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 w14:paraId="3AE940F1" w14:textId="77777777" w:rsidR="000953E1" w:rsidRDefault="00000000">
      <w:pPr>
        <w:autoSpaceDE w:val="0"/>
        <w:autoSpaceDN w:val="0"/>
        <w:adjustRightInd w:val="0"/>
        <w:spacing w:line="500" w:lineRule="exact"/>
        <w:jc w:val="left"/>
        <w:rPr>
          <w:rFonts w:ascii="仿宋" w:eastAsia="仿宋" w:hAnsi="仿宋"/>
          <w:b/>
          <w:bCs/>
          <w:sz w:val="28"/>
        </w:rPr>
      </w:pPr>
      <w:r>
        <w:rPr>
          <w:rFonts w:ascii="仿宋" w:eastAsia="仿宋" w:hAnsi="仿宋" w:cs="黑体" w:hint="eastAsia"/>
          <w:b/>
          <w:bCs/>
          <w:kern w:val="0"/>
          <w:sz w:val="28"/>
          <w:szCs w:val="28"/>
        </w:rPr>
        <w:t>注：</w:t>
      </w:r>
      <w:r>
        <w:rPr>
          <w:rFonts w:ascii="仿宋" w:eastAsia="仿宋" w:hAnsi="仿宋" w:hint="eastAsia"/>
          <w:b/>
          <w:bCs/>
          <w:sz w:val="28"/>
        </w:rPr>
        <w:t>质量改进与创新活动包括卓越绩效管理活动、先进质量技术方法推进活动、群众性质量提升活动等</w:t>
      </w:r>
    </w:p>
    <w:p w14:paraId="216D38E4" w14:textId="77777777" w:rsidR="000953E1" w:rsidRDefault="00000000">
      <w:pPr>
        <w:spacing w:beforeLines="100" w:before="31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三、近三年获奖情况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552"/>
        <w:gridCol w:w="2551"/>
      </w:tblGrid>
      <w:tr w:rsidR="000953E1" w14:paraId="5EDB7696" w14:textId="77777777">
        <w:trPr>
          <w:trHeight w:hRule="exact" w:val="565"/>
        </w:trPr>
        <w:tc>
          <w:tcPr>
            <w:tcW w:w="3686" w:type="dxa"/>
            <w:vAlign w:val="center"/>
          </w:tcPr>
          <w:p w14:paraId="762C4669" w14:textId="77777777" w:rsidR="000953E1" w:rsidRDefault="00000000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获奖名称</w:t>
            </w:r>
          </w:p>
        </w:tc>
        <w:tc>
          <w:tcPr>
            <w:tcW w:w="2552" w:type="dxa"/>
            <w:vAlign w:val="center"/>
          </w:tcPr>
          <w:p w14:paraId="1B962435" w14:textId="77777777" w:rsidR="000953E1" w:rsidRDefault="00000000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获奖时间</w:t>
            </w:r>
          </w:p>
        </w:tc>
        <w:tc>
          <w:tcPr>
            <w:tcW w:w="2551" w:type="dxa"/>
            <w:vAlign w:val="center"/>
          </w:tcPr>
          <w:p w14:paraId="69F7B4AE" w14:textId="77777777" w:rsidR="000953E1" w:rsidRDefault="00000000">
            <w:pPr>
              <w:tabs>
                <w:tab w:val="left" w:pos="840"/>
              </w:tabs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授奖部门</w:t>
            </w:r>
          </w:p>
        </w:tc>
      </w:tr>
      <w:tr w:rsidR="000953E1" w14:paraId="27E3312E" w14:textId="77777777">
        <w:trPr>
          <w:trHeight w:hRule="exact" w:val="600"/>
        </w:trPr>
        <w:tc>
          <w:tcPr>
            <w:tcW w:w="3686" w:type="dxa"/>
            <w:vAlign w:val="center"/>
          </w:tcPr>
          <w:p w14:paraId="2461509B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445E044E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65D7EE70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0953E1" w14:paraId="10AE6E64" w14:textId="77777777">
        <w:trPr>
          <w:trHeight w:hRule="exact" w:val="600"/>
        </w:trPr>
        <w:tc>
          <w:tcPr>
            <w:tcW w:w="3686" w:type="dxa"/>
            <w:vAlign w:val="center"/>
          </w:tcPr>
          <w:p w14:paraId="51E27A2A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78758FE5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511E40F2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0953E1" w14:paraId="5682442F" w14:textId="77777777">
        <w:trPr>
          <w:trHeight w:hRule="exact" w:val="600"/>
        </w:trPr>
        <w:tc>
          <w:tcPr>
            <w:tcW w:w="3686" w:type="dxa"/>
            <w:vAlign w:val="center"/>
          </w:tcPr>
          <w:p w14:paraId="0ECDAA14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03027A24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11146563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  <w:tr w:rsidR="000953E1" w14:paraId="16FB082C" w14:textId="77777777">
        <w:trPr>
          <w:trHeight w:hRule="exact" w:val="600"/>
        </w:trPr>
        <w:tc>
          <w:tcPr>
            <w:tcW w:w="3686" w:type="dxa"/>
            <w:vAlign w:val="center"/>
          </w:tcPr>
          <w:p w14:paraId="5E7E98E9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2" w:type="dxa"/>
            <w:vAlign w:val="center"/>
          </w:tcPr>
          <w:p w14:paraId="39BD1AAE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51" w:type="dxa"/>
            <w:vAlign w:val="center"/>
          </w:tcPr>
          <w:p w14:paraId="26B55E9A" w14:textId="77777777" w:rsidR="000953E1" w:rsidRDefault="000953E1">
            <w:pPr>
              <w:tabs>
                <w:tab w:val="left" w:pos="840"/>
              </w:tabs>
              <w:snapToGrid w:val="0"/>
              <w:rPr>
                <w:rFonts w:ascii="宋体" w:hAnsi="宋体"/>
                <w:b/>
                <w:sz w:val="24"/>
              </w:rPr>
            </w:pPr>
          </w:p>
        </w:tc>
      </w:tr>
    </w:tbl>
    <w:p w14:paraId="37754BBD" w14:textId="77777777" w:rsidR="000953E1" w:rsidRDefault="000953E1">
      <w:pPr>
        <w:rPr>
          <w:rFonts w:ascii="华文中宋" w:eastAsia="华文中宋" w:hAnsi="华文中宋" w:cs="Arial"/>
          <w:sz w:val="24"/>
        </w:rPr>
      </w:pPr>
    </w:p>
    <w:p w14:paraId="29E75DA4" w14:textId="77777777" w:rsidR="000953E1" w:rsidRDefault="000953E1">
      <w:pPr>
        <w:rPr>
          <w:rFonts w:ascii="黑体" w:eastAsia="黑体"/>
          <w:sz w:val="32"/>
          <w:szCs w:val="32"/>
        </w:rPr>
      </w:pPr>
    </w:p>
    <w:p w14:paraId="2C001719" w14:textId="77777777" w:rsidR="000953E1" w:rsidRDefault="000953E1">
      <w:pPr>
        <w:rPr>
          <w:rFonts w:ascii="黑体" w:eastAsia="黑体"/>
          <w:sz w:val="32"/>
          <w:szCs w:val="32"/>
        </w:rPr>
      </w:pPr>
    </w:p>
    <w:p w14:paraId="43951AAE" w14:textId="7D357E0D" w:rsidR="002A1D40" w:rsidRDefault="002A1D40" w:rsidP="002A1D4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四、成果报告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6662"/>
      </w:tblGrid>
      <w:tr w:rsidR="002A1D40" w14:paraId="363A7B05" w14:textId="77777777" w:rsidTr="002A1D40">
        <w:trPr>
          <w:trHeight w:val="496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FB75D" w14:textId="77777777" w:rsid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8"/>
                <w:szCs w:val="28"/>
              </w:rPr>
              <w:t>成果标题</w:t>
            </w:r>
          </w:p>
          <w:p w14:paraId="7E49A105" w14:textId="0B522BA5" w:rsidR="002A1D40" w:rsidRP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（30字以内）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D8E56" w14:textId="6BA0437A" w:rsidR="002A1D40" w:rsidRPr="002A1D40" w:rsidRDefault="002A1D40" w:rsidP="002A1D40">
            <w:pPr>
              <w:spacing w:afterLines="50" w:after="156" w:line="44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2A1D40" w14:paraId="7F882251" w14:textId="77777777" w:rsidTr="002A1D40">
        <w:trPr>
          <w:trHeight w:val="2591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239BE" w14:textId="77777777" w:rsid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组织概述</w:t>
            </w:r>
          </w:p>
          <w:p w14:paraId="108F907A" w14:textId="36BDDD52" w:rsidR="002A1D40" w:rsidRP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（2000字以内）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65E9A" w14:textId="56D70933" w:rsidR="002A1D40" w:rsidRPr="002A1D40" w:rsidRDefault="002A1D40" w:rsidP="002A1D40">
            <w:pPr>
              <w:spacing w:line="36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2A1D40">
              <w:rPr>
                <w:rFonts w:ascii="宋体" w:hAnsi="宋体" w:hint="eastAsia"/>
                <w:sz w:val="24"/>
              </w:rPr>
              <w:t>（简要介绍组织的产品或服务内容，组织的文化特色、使命、愿景、价值观，行业地位或影响力等）</w:t>
            </w:r>
          </w:p>
        </w:tc>
      </w:tr>
      <w:tr w:rsidR="002A1D40" w14:paraId="2DB216D1" w14:textId="77777777" w:rsidTr="002A1D40">
        <w:trPr>
          <w:trHeight w:val="706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66756" w14:textId="1B59AB15" w:rsid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成果内容</w:t>
            </w:r>
          </w:p>
          <w:p w14:paraId="405A95A8" w14:textId="5E541475" w:rsidR="002A1D40" w:rsidRPr="002A1D40" w:rsidRDefault="002A1D40" w:rsidP="002A1D40">
            <w:pPr>
              <w:spacing w:afterLines="50" w:after="156" w:line="44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</w:t>
            </w:r>
            <w:r>
              <w:rPr>
                <w:rFonts w:ascii="宋体" w:hAnsi="宋体" w:hint="eastAsia"/>
                <w:b/>
                <w:bCs/>
                <w:sz w:val="24"/>
              </w:rPr>
              <w:t>8000</w:t>
            </w:r>
            <w:r w:rsidRPr="002A1D40">
              <w:rPr>
                <w:rFonts w:ascii="宋体" w:hAnsi="宋体" w:hint="eastAsia"/>
                <w:b/>
                <w:bCs/>
                <w:sz w:val="24"/>
              </w:rPr>
              <w:t>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1F1A" w14:textId="378DCAE2" w:rsidR="002A1D40" w:rsidRPr="002A1D40" w:rsidRDefault="002A1D40" w:rsidP="002A1D40">
            <w:pPr>
              <w:spacing w:line="3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sz w:val="24"/>
              </w:rPr>
              <w:t>（结合卓越绩效管理理念、模型和方法，从组织方向、运行、结果三大方面总结和提炼管理模式、实践或经验。包涵成果产生的背景、具体内容、实践情况，体现创新性、独特性及推广应用价值等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2A1D40">
              <w:rPr>
                <w:rFonts w:ascii="宋体" w:hAnsi="宋体" w:hint="eastAsia"/>
                <w:sz w:val="24"/>
              </w:rPr>
              <w:t>可附页</w:t>
            </w:r>
            <w:r>
              <w:rPr>
                <w:rFonts w:ascii="宋体" w:hAnsi="宋体" w:hint="eastAsia"/>
                <w:sz w:val="24"/>
              </w:rPr>
              <w:t>。</w:t>
            </w:r>
            <w:r w:rsidRPr="002A1D40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2A1D40" w14:paraId="7AB04DDE" w14:textId="77777777" w:rsidTr="002A1D40">
        <w:trPr>
          <w:trHeight w:val="226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FD413" w14:textId="49391064" w:rsidR="002A1D40" w:rsidRDefault="002A1D40" w:rsidP="002A1D40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管理成效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C653" w14:textId="77777777" w:rsidR="002A1D40" w:rsidRPr="002A1D40" w:rsidRDefault="002A1D40" w:rsidP="002A1D40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1A82EE9B" w14:textId="6B6C75B8" w:rsidR="000953E1" w:rsidRDefault="002A1D4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五、推荐意见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642"/>
      </w:tblGrid>
      <w:tr w:rsidR="000953E1" w14:paraId="377D9034" w14:textId="77777777">
        <w:trPr>
          <w:trHeight w:val="2922"/>
          <w:jc w:val="center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85F97" w14:textId="77777777" w:rsidR="000953E1" w:rsidRDefault="00000000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本单位推荐意见：</w:t>
            </w:r>
          </w:p>
          <w:p w14:paraId="5847EEEF" w14:textId="77777777" w:rsidR="000953E1" w:rsidRDefault="000953E1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5AA620D0" w14:textId="77777777" w:rsidR="000953E1" w:rsidRDefault="000953E1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3245AB2C" w14:textId="77777777" w:rsidR="000953E1" w:rsidRDefault="000953E1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35C48822" w14:textId="77777777" w:rsidR="000953E1" w:rsidRDefault="000953E1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4FA74F53" w14:textId="77777777" w:rsidR="000953E1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609B0E39" w14:textId="77777777" w:rsidR="000953E1" w:rsidRDefault="00000000">
            <w:pPr>
              <w:spacing w:line="40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0953E1" w14:paraId="42EC21C9" w14:textId="77777777">
        <w:trPr>
          <w:trHeight w:val="2956"/>
          <w:jc w:val="center"/>
        </w:trPr>
        <w:tc>
          <w:tcPr>
            <w:tcW w:w="8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1D927" w14:textId="77777777" w:rsidR="000953E1" w:rsidRDefault="00000000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上级单位推荐意见：</w:t>
            </w:r>
          </w:p>
          <w:p w14:paraId="32C4AB33" w14:textId="77777777" w:rsidR="000953E1" w:rsidRDefault="000953E1">
            <w:pPr>
              <w:spacing w:afterLines="50" w:after="156" w:line="440" w:lineRule="exact"/>
              <w:jc w:val="left"/>
              <w:rPr>
                <w:sz w:val="24"/>
              </w:rPr>
            </w:pPr>
          </w:p>
          <w:p w14:paraId="3DE88AEF" w14:textId="77777777" w:rsidR="000953E1" w:rsidRDefault="000953E1">
            <w:pPr>
              <w:spacing w:line="400" w:lineRule="exact"/>
              <w:jc w:val="left"/>
              <w:rPr>
                <w:sz w:val="24"/>
              </w:rPr>
            </w:pPr>
          </w:p>
          <w:p w14:paraId="1D26D0A3" w14:textId="77777777" w:rsidR="000953E1" w:rsidRDefault="000953E1">
            <w:pPr>
              <w:spacing w:line="400" w:lineRule="exact"/>
              <w:jc w:val="left"/>
              <w:rPr>
                <w:sz w:val="24"/>
              </w:rPr>
            </w:pPr>
          </w:p>
          <w:p w14:paraId="751EC093" w14:textId="77777777" w:rsidR="000953E1" w:rsidRDefault="000953E1">
            <w:pPr>
              <w:spacing w:line="400" w:lineRule="exact"/>
              <w:jc w:val="left"/>
              <w:rPr>
                <w:sz w:val="24"/>
              </w:rPr>
            </w:pPr>
          </w:p>
          <w:p w14:paraId="37CEAC8E" w14:textId="77777777" w:rsidR="000953E1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0EBEA5D2" w14:textId="77777777" w:rsidR="000953E1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77D8F435" w14:textId="77777777" w:rsidR="000953E1" w:rsidRDefault="000953E1">
      <w:pPr>
        <w:widowControl/>
        <w:jc w:val="left"/>
        <w:rPr>
          <w:rFonts w:ascii="黑体" w:eastAsia="黑体"/>
          <w:sz w:val="32"/>
          <w:szCs w:val="32"/>
        </w:rPr>
        <w:sectPr w:rsidR="000953E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17789E61" w14:textId="77777777" w:rsidR="000953E1" w:rsidRDefault="000953E1" w:rsidP="002A1D40">
      <w:pPr>
        <w:rPr>
          <w:rFonts w:ascii="黑体" w:eastAsia="黑体"/>
          <w:sz w:val="32"/>
          <w:szCs w:val="32"/>
        </w:rPr>
      </w:pPr>
    </w:p>
    <w:sectPr w:rsidR="000953E1"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EE7BE" w14:textId="77777777" w:rsidR="0027661A" w:rsidRDefault="0027661A">
      <w:r>
        <w:separator/>
      </w:r>
    </w:p>
  </w:endnote>
  <w:endnote w:type="continuationSeparator" w:id="0">
    <w:p w14:paraId="1B846076" w14:textId="77777777" w:rsidR="0027661A" w:rsidRDefault="00276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A82A1" w14:textId="77777777" w:rsidR="000953E1" w:rsidRDefault="00000000">
    <w:pPr>
      <w:pStyle w:val="a5"/>
      <w:rPr>
        <w:sz w:val="24"/>
        <w:szCs w:val="24"/>
      </w:rPr>
    </w:pPr>
    <w:r>
      <w:rPr>
        <w:sz w:val="24"/>
        <w:szCs w:val="24"/>
      </w:rPr>
      <w:ptab w:relativeTo="margin" w:alignment="center" w:leader="none"/>
    </w:r>
    <w:r>
      <w:rPr>
        <w:rFonts w:hint="eastAsia"/>
        <w:sz w:val="24"/>
        <w:szCs w:val="24"/>
      </w:rPr>
      <w:t>上海市质量协会编制</w:t>
    </w:r>
    <w:r>
      <w:rPr>
        <w:sz w:val="24"/>
        <w:szCs w:val="24"/>
      </w:rPr>
      <w:ptab w:relativeTo="margin" w:alignment="right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1C364" w14:textId="77777777" w:rsidR="000953E1" w:rsidRDefault="00000000">
    <w:pPr>
      <w:pStyle w:val="a5"/>
      <w:rPr>
        <w:sz w:val="24"/>
        <w:szCs w:val="24"/>
      </w:rPr>
    </w:pPr>
    <w:r>
      <w:rPr>
        <w:sz w:val="24"/>
        <w:szCs w:val="24"/>
      </w:rPr>
      <w:ptab w:relativeTo="margin" w:alignment="center" w:leader="none"/>
    </w:r>
    <w:r>
      <w:rPr>
        <w:rFonts w:hint="eastAsia"/>
        <w:sz w:val="24"/>
        <w:szCs w:val="24"/>
      </w:rPr>
      <w:t>上海市质量协会编制</w:t>
    </w:r>
    <w:r>
      <w:rPr>
        <w:sz w:val="24"/>
        <w:szCs w:val="24"/>
      </w:rPr>
      <w:ptab w:relativeTo="margin" w:alignment="right" w:leader="none"/>
    </w:r>
  </w:p>
  <w:p w14:paraId="3141C765" w14:textId="77777777" w:rsidR="000953E1" w:rsidRDefault="000953E1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5E5311" w14:textId="77777777" w:rsidR="000953E1" w:rsidRDefault="00000000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16</w:t>
    </w:r>
    <w:r>
      <w:rPr>
        <w:rStyle w:val="a9"/>
      </w:rPr>
      <w:fldChar w:fldCharType="end"/>
    </w:r>
  </w:p>
  <w:p w14:paraId="59A59781" w14:textId="77777777" w:rsidR="000953E1" w:rsidRDefault="000953E1">
    <w:pPr>
      <w:pStyle w:val="a5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6A21B6" w14:textId="77777777" w:rsidR="000953E1" w:rsidRDefault="00000000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249BF911" w14:textId="77777777" w:rsidR="000953E1" w:rsidRDefault="000953E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1518BF" w14:textId="77777777" w:rsidR="0027661A" w:rsidRDefault="0027661A">
      <w:r>
        <w:separator/>
      </w:r>
    </w:p>
  </w:footnote>
  <w:footnote w:type="continuationSeparator" w:id="0">
    <w:p w14:paraId="222E34BB" w14:textId="77777777" w:rsidR="0027661A" w:rsidRDefault="002766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A16F0D"/>
    <w:multiLevelType w:val="multilevel"/>
    <w:tmpl w:val="11A16F0D"/>
    <w:lvl w:ilvl="0">
      <w:start w:val="1"/>
      <w:numFmt w:val="bullet"/>
      <w:lvlText w:val="□"/>
      <w:lvlJc w:val="left"/>
      <w:pPr>
        <w:ind w:left="360" w:hanging="360"/>
      </w:pPr>
      <w:rPr>
        <w:rFonts w:ascii="楷体_GB2312" w:eastAsia="楷体_GB2312" w:hAnsi="Times New Roman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65315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FjZGY1OTM1YjRlNTQyM2RjMDUxMTJhMmM5OGU0MzMifQ=="/>
  </w:docVars>
  <w:rsids>
    <w:rsidRoot w:val="00CF6ED1"/>
    <w:rsid w:val="0000581F"/>
    <w:rsid w:val="000109A3"/>
    <w:rsid w:val="00013E87"/>
    <w:rsid w:val="00017C24"/>
    <w:rsid w:val="0002229F"/>
    <w:rsid w:val="00035058"/>
    <w:rsid w:val="00035B10"/>
    <w:rsid w:val="000528B3"/>
    <w:rsid w:val="00060BFB"/>
    <w:rsid w:val="00063034"/>
    <w:rsid w:val="00067EA8"/>
    <w:rsid w:val="00074921"/>
    <w:rsid w:val="000807FF"/>
    <w:rsid w:val="00081F31"/>
    <w:rsid w:val="000953E1"/>
    <w:rsid w:val="000973D5"/>
    <w:rsid w:val="000A11DE"/>
    <w:rsid w:val="000A13E1"/>
    <w:rsid w:val="000A5230"/>
    <w:rsid w:val="000A63BB"/>
    <w:rsid w:val="000A7BE9"/>
    <w:rsid w:val="000B11C2"/>
    <w:rsid w:val="000B468E"/>
    <w:rsid w:val="000C1ABA"/>
    <w:rsid w:val="000C1BFD"/>
    <w:rsid w:val="000C3682"/>
    <w:rsid w:val="000C684C"/>
    <w:rsid w:val="000D062C"/>
    <w:rsid w:val="000D175C"/>
    <w:rsid w:val="000D6031"/>
    <w:rsid w:val="000D6F6A"/>
    <w:rsid w:val="000D746A"/>
    <w:rsid w:val="000E17A5"/>
    <w:rsid w:val="0010232B"/>
    <w:rsid w:val="00127E36"/>
    <w:rsid w:val="00150812"/>
    <w:rsid w:val="00150BF7"/>
    <w:rsid w:val="00161DD4"/>
    <w:rsid w:val="001643FE"/>
    <w:rsid w:val="00165873"/>
    <w:rsid w:val="00171B7F"/>
    <w:rsid w:val="0017561D"/>
    <w:rsid w:val="0017692E"/>
    <w:rsid w:val="00181FBF"/>
    <w:rsid w:val="00184298"/>
    <w:rsid w:val="001932E7"/>
    <w:rsid w:val="001A13B0"/>
    <w:rsid w:val="001A194E"/>
    <w:rsid w:val="001A4AA1"/>
    <w:rsid w:val="001B587C"/>
    <w:rsid w:val="001C0767"/>
    <w:rsid w:val="001D0A58"/>
    <w:rsid w:val="001D5A02"/>
    <w:rsid w:val="001E004C"/>
    <w:rsid w:val="001E5916"/>
    <w:rsid w:val="001E6A98"/>
    <w:rsid w:val="001E6DA5"/>
    <w:rsid w:val="001E716D"/>
    <w:rsid w:val="00200BF6"/>
    <w:rsid w:val="00221421"/>
    <w:rsid w:val="002267FC"/>
    <w:rsid w:val="002307DC"/>
    <w:rsid w:val="002418AB"/>
    <w:rsid w:val="00241A7C"/>
    <w:rsid w:val="00255973"/>
    <w:rsid w:val="00257132"/>
    <w:rsid w:val="00271BA7"/>
    <w:rsid w:val="00271D8F"/>
    <w:rsid w:val="0027661A"/>
    <w:rsid w:val="00282F9B"/>
    <w:rsid w:val="00290143"/>
    <w:rsid w:val="00290594"/>
    <w:rsid w:val="00295551"/>
    <w:rsid w:val="002A1D40"/>
    <w:rsid w:val="002B080E"/>
    <w:rsid w:val="002B367F"/>
    <w:rsid w:val="002C2F1F"/>
    <w:rsid w:val="002C3E2B"/>
    <w:rsid w:val="002C595D"/>
    <w:rsid w:val="002D3E09"/>
    <w:rsid w:val="002D7F48"/>
    <w:rsid w:val="00314A40"/>
    <w:rsid w:val="00323FB2"/>
    <w:rsid w:val="00335C4F"/>
    <w:rsid w:val="00336EF3"/>
    <w:rsid w:val="00353113"/>
    <w:rsid w:val="00362C55"/>
    <w:rsid w:val="00362D0D"/>
    <w:rsid w:val="00364184"/>
    <w:rsid w:val="00381F7B"/>
    <w:rsid w:val="003837B4"/>
    <w:rsid w:val="003844D4"/>
    <w:rsid w:val="003848CA"/>
    <w:rsid w:val="0039468C"/>
    <w:rsid w:val="003A0F99"/>
    <w:rsid w:val="003B1E4D"/>
    <w:rsid w:val="003C5D14"/>
    <w:rsid w:val="003D3C21"/>
    <w:rsid w:val="003E20E6"/>
    <w:rsid w:val="003F4DFC"/>
    <w:rsid w:val="003F5493"/>
    <w:rsid w:val="003F64A7"/>
    <w:rsid w:val="00404EAB"/>
    <w:rsid w:val="00406049"/>
    <w:rsid w:val="00406F79"/>
    <w:rsid w:val="00413D44"/>
    <w:rsid w:val="00434678"/>
    <w:rsid w:val="00443E7B"/>
    <w:rsid w:val="00444D1F"/>
    <w:rsid w:val="004473D6"/>
    <w:rsid w:val="00451571"/>
    <w:rsid w:val="00452E49"/>
    <w:rsid w:val="00455F62"/>
    <w:rsid w:val="00461B3B"/>
    <w:rsid w:val="00463DE1"/>
    <w:rsid w:val="0047132D"/>
    <w:rsid w:val="00475374"/>
    <w:rsid w:val="00477021"/>
    <w:rsid w:val="00486BB8"/>
    <w:rsid w:val="00486FEB"/>
    <w:rsid w:val="004914F9"/>
    <w:rsid w:val="004A6B49"/>
    <w:rsid w:val="004B3508"/>
    <w:rsid w:val="004C3705"/>
    <w:rsid w:val="004C7543"/>
    <w:rsid w:val="004D2FC9"/>
    <w:rsid w:val="004E1472"/>
    <w:rsid w:val="004E497A"/>
    <w:rsid w:val="004F4EA1"/>
    <w:rsid w:val="004F6530"/>
    <w:rsid w:val="00510A73"/>
    <w:rsid w:val="00511D0A"/>
    <w:rsid w:val="00521B28"/>
    <w:rsid w:val="00545318"/>
    <w:rsid w:val="0056051E"/>
    <w:rsid w:val="00562DC9"/>
    <w:rsid w:val="00574797"/>
    <w:rsid w:val="0058165F"/>
    <w:rsid w:val="00582AD9"/>
    <w:rsid w:val="00585B6A"/>
    <w:rsid w:val="00591385"/>
    <w:rsid w:val="00594564"/>
    <w:rsid w:val="005A2B9A"/>
    <w:rsid w:val="005A743E"/>
    <w:rsid w:val="005B120C"/>
    <w:rsid w:val="005B4A8C"/>
    <w:rsid w:val="005B6B57"/>
    <w:rsid w:val="005C727F"/>
    <w:rsid w:val="005D0B0E"/>
    <w:rsid w:val="005D220F"/>
    <w:rsid w:val="005D4FC9"/>
    <w:rsid w:val="005D7666"/>
    <w:rsid w:val="005E05E2"/>
    <w:rsid w:val="005E43E3"/>
    <w:rsid w:val="005F23A1"/>
    <w:rsid w:val="005F38FD"/>
    <w:rsid w:val="00601AC8"/>
    <w:rsid w:val="00605BF1"/>
    <w:rsid w:val="00610766"/>
    <w:rsid w:val="00613D48"/>
    <w:rsid w:val="00633CFF"/>
    <w:rsid w:val="00637135"/>
    <w:rsid w:val="00640256"/>
    <w:rsid w:val="00654D18"/>
    <w:rsid w:val="0065585E"/>
    <w:rsid w:val="00671923"/>
    <w:rsid w:val="006724AB"/>
    <w:rsid w:val="00677E6C"/>
    <w:rsid w:val="0068025C"/>
    <w:rsid w:val="00690BE1"/>
    <w:rsid w:val="006968F9"/>
    <w:rsid w:val="006B2158"/>
    <w:rsid w:val="006B4D87"/>
    <w:rsid w:val="006B7AFC"/>
    <w:rsid w:val="006D3E20"/>
    <w:rsid w:val="006D5C09"/>
    <w:rsid w:val="006E20E1"/>
    <w:rsid w:val="006F2DA0"/>
    <w:rsid w:val="006F3919"/>
    <w:rsid w:val="006F4354"/>
    <w:rsid w:val="007053F2"/>
    <w:rsid w:val="0071320A"/>
    <w:rsid w:val="00735EA3"/>
    <w:rsid w:val="0074056A"/>
    <w:rsid w:val="00753B89"/>
    <w:rsid w:val="00754682"/>
    <w:rsid w:val="00756AE2"/>
    <w:rsid w:val="0075776C"/>
    <w:rsid w:val="00762F81"/>
    <w:rsid w:val="00771B3E"/>
    <w:rsid w:val="007837AE"/>
    <w:rsid w:val="007905D7"/>
    <w:rsid w:val="0079327E"/>
    <w:rsid w:val="007A58DD"/>
    <w:rsid w:val="007B0853"/>
    <w:rsid w:val="007B7F4E"/>
    <w:rsid w:val="007D6F6E"/>
    <w:rsid w:val="007D7AB9"/>
    <w:rsid w:val="007E562A"/>
    <w:rsid w:val="007E5906"/>
    <w:rsid w:val="007E67F8"/>
    <w:rsid w:val="007F2237"/>
    <w:rsid w:val="007F7B9A"/>
    <w:rsid w:val="00806099"/>
    <w:rsid w:val="0080747F"/>
    <w:rsid w:val="00815332"/>
    <w:rsid w:val="008246FF"/>
    <w:rsid w:val="00827B6C"/>
    <w:rsid w:val="00834002"/>
    <w:rsid w:val="00845A5B"/>
    <w:rsid w:val="0085039B"/>
    <w:rsid w:val="00850EED"/>
    <w:rsid w:val="00851563"/>
    <w:rsid w:val="00892939"/>
    <w:rsid w:val="008A12F7"/>
    <w:rsid w:val="008A3CD0"/>
    <w:rsid w:val="008B35DA"/>
    <w:rsid w:val="008C4F38"/>
    <w:rsid w:val="008C533F"/>
    <w:rsid w:val="008D005C"/>
    <w:rsid w:val="008D02F3"/>
    <w:rsid w:val="008D6925"/>
    <w:rsid w:val="008E0AB0"/>
    <w:rsid w:val="00900E54"/>
    <w:rsid w:val="00900F34"/>
    <w:rsid w:val="00913623"/>
    <w:rsid w:val="00913D51"/>
    <w:rsid w:val="0091405E"/>
    <w:rsid w:val="00921F04"/>
    <w:rsid w:val="009254CE"/>
    <w:rsid w:val="00934291"/>
    <w:rsid w:val="00936766"/>
    <w:rsid w:val="00936782"/>
    <w:rsid w:val="00942D73"/>
    <w:rsid w:val="00951C1C"/>
    <w:rsid w:val="009541AC"/>
    <w:rsid w:val="00960105"/>
    <w:rsid w:val="00961FE1"/>
    <w:rsid w:val="00962951"/>
    <w:rsid w:val="00965B23"/>
    <w:rsid w:val="00977DDD"/>
    <w:rsid w:val="0098190F"/>
    <w:rsid w:val="009829A7"/>
    <w:rsid w:val="00992D34"/>
    <w:rsid w:val="009A62EC"/>
    <w:rsid w:val="009B1DDD"/>
    <w:rsid w:val="009E2554"/>
    <w:rsid w:val="009E3B1C"/>
    <w:rsid w:val="009E4959"/>
    <w:rsid w:val="009F14D0"/>
    <w:rsid w:val="009F34CF"/>
    <w:rsid w:val="00A03B8D"/>
    <w:rsid w:val="00A04186"/>
    <w:rsid w:val="00A15E21"/>
    <w:rsid w:val="00A20AC9"/>
    <w:rsid w:val="00A21463"/>
    <w:rsid w:val="00A30DB7"/>
    <w:rsid w:val="00A324A3"/>
    <w:rsid w:val="00A5308D"/>
    <w:rsid w:val="00A53BFB"/>
    <w:rsid w:val="00A62B6D"/>
    <w:rsid w:val="00A62CB7"/>
    <w:rsid w:val="00A87213"/>
    <w:rsid w:val="00A91C04"/>
    <w:rsid w:val="00A93221"/>
    <w:rsid w:val="00A93B55"/>
    <w:rsid w:val="00A97999"/>
    <w:rsid w:val="00AA39CE"/>
    <w:rsid w:val="00AB62F6"/>
    <w:rsid w:val="00AB703B"/>
    <w:rsid w:val="00AD0D01"/>
    <w:rsid w:val="00AD4DF3"/>
    <w:rsid w:val="00AD609E"/>
    <w:rsid w:val="00AF0A57"/>
    <w:rsid w:val="00AF3D93"/>
    <w:rsid w:val="00AF5873"/>
    <w:rsid w:val="00B01432"/>
    <w:rsid w:val="00B04B04"/>
    <w:rsid w:val="00B14AFA"/>
    <w:rsid w:val="00B20290"/>
    <w:rsid w:val="00B235E0"/>
    <w:rsid w:val="00B27382"/>
    <w:rsid w:val="00B27E9F"/>
    <w:rsid w:val="00B31BAE"/>
    <w:rsid w:val="00B3367E"/>
    <w:rsid w:val="00B369D1"/>
    <w:rsid w:val="00B43D82"/>
    <w:rsid w:val="00B47099"/>
    <w:rsid w:val="00B536CB"/>
    <w:rsid w:val="00B565C3"/>
    <w:rsid w:val="00B62AD1"/>
    <w:rsid w:val="00B700E7"/>
    <w:rsid w:val="00B803D1"/>
    <w:rsid w:val="00B831E9"/>
    <w:rsid w:val="00B85B90"/>
    <w:rsid w:val="00B9538E"/>
    <w:rsid w:val="00B966E5"/>
    <w:rsid w:val="00BA25D8"/>
    <w:rsid w:val="00BB52B8"/>
    <w:rsid w:val="00BC0F5D"/>
    <w:rsid w:val="00BD329C"/>
    <w:rsid w:val="00BE136A"/>
    <w:rsid w:val="00BE36A9"/>
    <w:rsid w:val="00BE57FA"/>
    <w:rsid w:val="00BE665A"/>
    <w:rsid w:val="00BF35C6"/>
    <w:rsid w:val="00BF4661"/>
    <w:rsid w:val="00C001E2"/>
    <w:rsid w:val="00C0798F"/>
    <w:rsid w:val="00C22615"/>
    <w:rsid w:val="00C2631C"/>
    <w:rsid w:val="00C30AC6"/>
    <w:rsid w:val="00C311EC"/>
    <w:rsid w:val="00C37757"/>
    <w:rsid w:val="00C40F3B"/>
    <w:rsid w:val="00C50457"/>
    <w:rsid w:val="00C545CC"/>
    <w:rsid w:val="00C57999"/>
    <w:rsid w:val="00C610A8"/>
    <w:rsid w:val="00C71BD3"/>
    <w:rsid w:val="00C72D2F"/>
    <w:rsid w:val="00C846F9"/>
    <w:rsid w:val="00C924D6"/>
    <w:rsid w:val="00CA4FB6"/>
    <w:rsid w:val="00CA5872"/>
    <w:rsid w:val="00CB3B7B"/>
    <w:rsid w:val="00CB644C"/>
    <w:rsid w:val="00CC7DBF"/>
    <w:rsid w:val="00CD3668"/>
    <w:rsid w:val="00CF42D9"/>
    <w:rsid w:val="00CF43D6"/>
    <w:rsid w:val="00CF6ED1"/>
    <w:rsid w:val="00D00E51"/>
    <w:rsid w:val="00D03480"/>
    <w:rsid w:val="00D44603"/>
    <w:rsid w:val="00D535DA"/>
    <w:rsid w:val="00D61752"/>
    <w:rsid w:val="00D67255"/>
    <w:rsid w:val="00D73A36"/>
    <w:rsid w:val="00D741A6"/>
    <w:rsid w:val="00D761A0"/>
    <w:rsid w:val="00D76F39"/>
    <w:rsid w:val="00D77EB7"/>
    <w:rsid w:val="00DA1FA2"/>
    <w:rsid w:val="00DA4342"/>
    <w:rsid w:val="00DA51CC"/>
    <w:rsid w:val="00DB41A9"/>
    <w:rsid w:val="00DB711C"/>
    <w:rsid w:val="00DB733E"/>
    <w:rsid w:val="00DC1E89"/>
    <w:rsid w:val="00DD17F3"/>
    <w:rsid w:val="00DD20F1"/>
    <w:rsid w:val="00DD4434"/>
    <w:rsid w:val="00DD5DEF"/>
    <w:rsid w:val="00DF0CBC"/>
    <w:rsid w:val="00DF3454"/>
    <w:rsid w:val="00E06334"/>
    <w:rsid w:val="00E17593"/>
    <w:rsid w:val="00E22FDA"/>
    <w:rsid w:val="00E339D8"/>
    <w:rsid w:val="00E44D8C"/>
    <w:rsid w:val="00E51B1E"/>
    <w:rsid w:val="00E5308E"/>
    <w:rsid w:val="00EB010B"/>
    <w:rsid w:val="00EB22EC"/>
    <w:rsid w:val="00EB5A09"/>
    <w:rsid w:val="00EB76CD"/>
    <w:rsid w:val="00EC0874"/>
    <w:rsid w:val="00EC1AC3"/>
    <w:rsid w:val="00ED25D0"/>
    <w:rsid w:val="00ED323E"/>
    <w:rsid w:val="00ED7CA0"/>
    <w:rsid w:val="00EE3E3E"/>
    <w:rsid w:val="00EE55D6"/>
    <w:rsid w:val="00EF3ABE"/>
    <w:rsid w:val="00EF6175"/>
    <w:rsid w:val="00F26785"/>
    <w:rsid w:val="00F32F51"/>
    <w:rsid w:val="00F34EC3"/>
    <w:rsid w:val="00F36979"/>
    <w:rsid w:val="00F42D17"/>
    <w:rsid w:val="00F51A76"/>
    <w:rsid w:val="00F541FA"/>
    <w:rsid w:val="00F563FB"/>
    <w:rsid w:val="00F571CB"/>
    <w:rsid w:val="00F700B4"/>
    <w:rsid w:val="00F81262"/>
    <w:rsid w:val="00F85C0C"/>
    <w:rsid w:val="00F903F3"/>
    <w:rsid w:val="00F92A03"/>
    <w:rsid w:val="00F96D92"/>
    <w:rsid w:val="00FB13F9"/>
    <w:rsid w:val="00FC38B4"/>
    <w:rsid w:val="00FC3968"/>
    <w:rsid w:val="00FD1886"/>
    <w:rsid w:val="00FD5174"/>
    <w:rsid w:val="00FE640F"/>
    <w:rsid w:val="2CA169A1"/>
    <w:rsid w:val="59A47F8A"/>
    <w:rsid w:val="5A5D5592"/>
    <w:rsid w:val="5E7314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557FA3"/>
  <w15:docId w15:val="{F37B7046-1E83-4075-B38A-427AD89A7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b/>
      <w:bCs/>
      <w:sz w:val="32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Hyperlink"/>
    <w:qFormat/>
    <w:rPr>
      <w:color w:val="333333"/>
      <w:u w:val="none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paragraph" w:styleId="ac">
    <w:name w:val="Revision"/>
    <w:hidden/>
    <w:uiPriority w:val="99"/>
    <w:unhideWhenUsed/>
    <w:rsid w:val="00DA434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1%20&#36136;&#37327;&#31649;&#29702;&#22870;\2021\&#21457;&#25991;\2021&#24180;&#19978;&#28023;&#24066;&#36136;&#37327;&#31649;&#29702;&#22870;&#30003;&#25253;&#34920;&#65288;&#20010;&#20154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8EBA4-402E-455F-B42E-00BDA542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2021年上海市质量管理奖申报表（个人）.dot</Template>
  <TotalTime>3</TotalTime>
  <Pages>6</Pages>
  <Words>169</Words>
  <Characters>966</Characters>
  <Application>Microsoft Office Word</Application>
  <DocSecurity>0</DocSecurity>
  <Lines>8</Lines>
  <Paragraphs>2</Paragraphs>
  <ScaleCrop>false</ScaleCrop>
  <Company>Microsoft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creator>W</dc:creator>
  <cp:lastModifiedBy>W</cp:lastModifiedBy>
  <cp:revision>3</cp:revision>
  <cp:lastPrinted>2024-06-19T03:28:00Z</cp:lastPrinted>
  <dcterms:created xsi:type="dcterms:W3CDTF">2024-06-19T03:22:00Z</dcterms:created>
  <dcterms:modified xsi:type="dcterms:W3CDTF">2024-06-19T05:56:00Z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729ADC01410A4E7EAB744A5BF3A41B5C_12</vt:lpwstr>
  </property>
</Properties>
</file>